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DC536" w14:textId="121739EF" w:rsidR="00B13522" w:rsidRPr="00A9758B" w:rsidRDefault="00FB4119" w:rsidP="00FB2351">
      <w:pPr>
        <w:pStyle w:val="En-tte"/>
        <w:spacing w:after="120"/>
        <w:jc w:val="center"/>
        <w:rPr>
          <w:rFonts w:ascii="Century Gothic" w:eastAsia="Arial" w:hAnsi="Century Gothic"/>
          <w:b/>
          <w:color w:val="000000" w:themeColor="text1"/>
          <w:spacing w:val="6"/>
          <w:sz w:val="21"/>
          <w:szCs w:val="21"/>
        </w:rPr>
      </w:pPr>
      <w:r>
        <w:rPr>
          <w:rFonts w:ascii="Century Gothic" w:hAnsi="Century Gothic" w:cs="Times New Roman"/>
          <w:noProof/>
          <w:color w:val="000000" w:themeColor="text1"/>
          <w:sz w:val="21"/>
          <w:szCs w:val="21"/>
          <w:lang w:val="fr-CH" w:eastAsia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1645BE" wp14:editId="3077B642">
                <wp:simplePos x="0" y="0"/>
                <wp:positionH relativeFrom="column">
                  <wp:posOffset>5433695</wp:posOffset>
                </wp:positionH>
                <wp:positionV relativeFrom="paragraph">
                  <wp:posOffset>-41910</wp:posOffset>
                </wp:positionV>
                <wp:extent cx="542925" cy="47625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F2B8D1" w14:textId="08E9EE39" w:rsidR="00FB4119" w:rsidRPr="00FB4119" w:rsidRDefault="00FB4119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B4119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56.05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1645B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27.85pt;margin-top:-3.3pt;width:42.75pt;height:37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" filled="f" stroked="f" strokeweight=".5pt">
                <v:textbox>
                  <w:txbxContent>
                    <w:p w14:paraId="17F2B8D1" w14:textId="08E9EE39" w:rsidR="00FB4119" w:rsidRPr="00FB4119" w:rsidRDefault="00FB4119">
                      <w:pP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FB4119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56.05</w:t>
                      </w:r>
                    </w:p>
                  </w:txbxContent>
                </v:textbox>
              </v:shape>
            </w:pict>
          </mc:Fallback>
        </mc:AlternateContent>
      </w:r>
      <w:r w:rsidR="000B6D44" w:rsidRPr="00A9758B">
        <w:rPr>
          <w:rFonts w:ascii="Century Gothic" w:hAnsi="Century Gothic" w:cs="Times New Roman"/>
          <w:noProof/>
          <w:color w:val="000000" w:themeColor="text1"/>
          <w:sz w:val="21"/>
          <w:szCs w:val="21"/>
          <w:lang w:val="fr-CH" w:eastAsia="fr-CH"/>
        </w:rPr>
        <w:drawing>
          <wp:anchor distT="0" distB="0" distL="114300" distR="114300" simplePos="0" relativeHeight="251659264" behindDoc="0" locked="0" layoutInCell="1" allowOverlap="1" wp14:anchorId="44B30234" wp14:editId="58D8ADC7">
            <wp:simplePos x="0" y="0"/>
            <wp:positionH relativeFrom="column">
              <wp:posOffset>-5080</wp:posOffset>
            </wp:positionH>
            <wp:positionV relativeFrom="paragraph">
              <wp:posOffset>-60961</wp:posOffset>
            </wp:positionV>
            <wp:extent cx="683939" cy="828675"/>
            <wp:effectExtent l="0" t="0" r="1905" b="0"/>
            <wp:wrapNone/>
            <wp:docPr id="1" name="Image 1" descr="kuu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kuuk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6" cy="83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B02" w:rsidRPr="00A9758B">
        <w:rPr>
          <w:rFonts w:ascii="Century Gothic" w:eastAsia="Arial" w:hAnsi="Century Gothic"/>
          <w:b/>
          <w:color w:val="000000" w:themeColor="text1"/>
          <w:spacing w:val="6"/>
          <w:sz w:val="21"/>
          <w:szCs w:val="21"/>
        </w:rPr>
        <w:t>FORMULAIRE DE DEMANDE</w:t>
      </w:r>
    </w:p>
    <w:p w14:paraId="57AF55D3" w14:textId="13318DE8" w:rsidR="00DC4B4D" w:rsidRPr="00A9758B" w:rsidRDefault="00C15B02" w:rsidP="00FB2351">
      <w:pPr>
        <w:pStyle w:val="En-tte"/>
        <w:spacing w:after="120"/>
        <w:jc w:val="center"/>
        <w:rPr>
          <w:rFonts w:ascii="Century Gothic" w:hAnsi="Century Gothic"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/>
          <w:b/>
          <w:color w:val="000000" w:themeColor="text1"/>
          <w:spacing w:val="6"/>
          <w:sz w:val="21"/>
          <w:szCs w:val="21"/>
        </w:rPr>
        <w:t xml:space="preserve"> DE </w:t>
      </w:r>
      <w:r w:rsidR="000171DF" w:rsidRPr="00A9758B">
        <w:rPr>
          <w:rFonts w:ascii="Century Gothic" w:eastAsia="Arial" w:hAnsi="Century Gothic"/>
          <w:b/>
          <w:color w:val="000000" w:themeColor="text1"/>
          <w:spacing w:val="6"/>
          <w:sz w:val="21"/>
          <w:szCs w:val="21"/>
        </w:rPr>
        <w:t xml:space="preserve">SUBVENTION </w:t>
      </w:r>
      <w:r w:rsidR="00B13522" w:rsidRPr="00A9758B">
        <w:rPr>
          <w:rFonts w:ascii="Century Gothic" w:eastAsia="Arial" w:hAnsi="Century Gothic"/>
          <w:b/>
          <w:color w:val="000000" w:themeColor="text1"/>
          <w:spacing w:val="6"/>
          <w:sz w:val="21"/>
          <w:szCs w:val="21"/>
        </w:rPr>
        <w:t xml:space="preserve">POUR ÉTUDES </w:t>
      </w:r>
      <w:r w:rsidR="000171DF" w:rsidRPr="00A9758B">
        <w:rPr>
          <w:rFonts w:ascii="Century Gothic" w:eastAsia="Arial" w:hAnsi="Century Gothic"/>
          <w:b/>
          <w:color w:val="000000" w:themeColor="text1"/>
          <w:spacing w:val="6"/>
          <w:sz w:val="21"/>
          <w:szCs w:val="21"/>
        </w:rPr>
        <w:t>MUSICALE</w:t>
      </w:r>
    </w:p>
    <w:p w14:paraId="76A43FA7" w14:textId="4C6D842C" w:rsidR="00A9758B" w:rsidRPr="00A9758B" w:rsidRDefault="00A9758B" w:rsidP="00FB2351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pacing w:val="2"/>
          <w:sz w:val="26"/>
          <w:szCs w:val="26"/>
        </w:rPr>
      </w:pPr>
      <w:r>
        <w:rPr>
          <w:rFonts w:ascii="Century Gothic" w:eastAsia="Arial" w:hAnsi="Century Gothic" w:cs="Arial"/>
          <w:b/>
          <w:bCs/>
          <w:color w:val="000000" w:themeColor="text1"/>
          <w:spacing w:val="2"/>
          <w:sz w:val="26"/>
          <w:szCs w:val="26"/>
        </w:rPr>
        <w:br/>
      </w:r>
    </w:p>
    <w:p w14:paraId="3F26472D" w14:textId="6C057637" w:rsidR="000171DF" w:rsidRPr="00A9758B" w:rsidRDefault="00B13522" w:rsidP="00FB2351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</w:rPr>
      </w:pPr>
      <w:r w:rsidRPr="00A9758B"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</w:rPr>
        <w:t>Elève</w:t>
      </w:r>
    </w:p>
    <w:p w14:paraId="35F2E689" w14:textId="704814D8" w:rsidR="00C15B02" w:rsidRPr="00A9758B" w:rsidRDefault="002805CC" w:rsidP="00FB2351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  <w:u w:val="single"/>
        </w:rPr>
      </w:pP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</w:rPr>
        <w:t>P</w:t>
      </w:r>
      <w:r w:rsidR="00C15B02"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</w:rPr>
        <w:t>rénom/Nom</w:t>
      </w:r>
      <w:r w:rsidR="00CC797C"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</w:rPr>
        <w:t xml:space="preserve"> </w:t>
      </w:r>
      <w:r w:rsidR="00C15B02"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</w:rPr>
        <w:t xml:space="preserve">: </w:t>
      </w:r>
      <w:r w:rsidR="00293A53"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0" w:name="Texte16"/>
      <w:r w:rsidR="00293A53"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instrText xml:space="preserve"> FORMTEXT </w:instrText>
      </w:r>
      <w:r w:rsidR="00293A53"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</w:r>
      <w:r w:rsidR="00293A53"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293A53"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end"/>
      </w:r>
      <w:bookmarkEnd w:id="0"/>
      <w:r w:rsidRPr="00A9758B"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  <w:u w:val="single"/>
        </w:rPr>
        <w:tab/>
      </w:r>
    </w:p>
    <w:p w14:paraId="33CC5F85" w14:textId="033D15AE" w:rsidR="00B13522" w:rsidRPr="00A9758B" w:rsidRDefault="00B13522" w:rsidP="00FB2351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  <w:u w:val="single"/>
        </w:rPr>
      </w:pP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</w:rPr>
        <w:t xml:space="preserve">Date de naissance : </w:t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begin">
          <w:ffData>
            <w:name w:val="Texte16"/>
            <w:enabled/>
            <w:calcOnExit w:val="0"/>
            <w:textInput/>
          </w:ffData>
        </w:fldChar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instrText xml:space="preserve"> FORMTEXT </w:instrText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end"/>
      </w:r>
      <w:r w:rsidRPr="00A9758B"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  <w:u w:val="single"/>
        </w:rPr>
        <w:tab/>
      </w:r>
    </w:p>
    <w:p w14:paraId="3501B952" w14:textId="77777777" w:rsidR="00B13522" w:rsidRPr="00A9758B" w:rsidRDefault="00B13522" w:rsidP="00FB2351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  <w:u w:val="single"/>
        </w:rPr>
      </w:pPr>
    </w:p>
    <w:p w14:paraId="0B1097F8" w14:textId="42EFC9E7" w:rsidR="00B13522" w:rsidRPr="00A9758B" w:rsidRDefault="00B13522" w:rsidP="00FB2351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</w:rPr>
      </w:pPr>
      <w:r w:rsidRPr="00A9758B"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</w:rPr>
        <w:t>Parent</w:t>
      </w:r>
      <w:r w:rsidR="00A9758B"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</w:rPr>
        <w:t>s ou</w:t>
      </w:r>
      <w:r w:rsidRPr="00A9758B"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</w:rPr>
        <w:t xml:space="preserve"> représentant légal</w:t>
      </w:r>
    </w:p>
    <w:p w14:paraId="06E5C823" w14:textId="050F7F89" w:rsidR="00B13522" w:rsidRPr="00A9758B" w:rsidRDefault="00B13522" w:rsidP="00FB2351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  <w:u w:val="single"/>
        </w:rPr>
      </w:pP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</w:rPr>
        <w:t xml:space="preserve">Prénom/Nom : </w:t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begin">
          <w:ffData>
            <w:name w:val="Texte16"/>
            <w:enabled/>
            <w:calcOnExit w:val="0"/>
            <w:textInput/>
          </w:ffData>
        </w:fldChar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instrText xml:space="preserve"> FORMTEXT </w:instrText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end"/>
      </w:r>
      <w:r w:rsidRPr="00A9758B"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  <w:u w:val="single"/>
        </w:rPr>
        <w:tab/>
      </w:r>
    </w:p>
    <w:p w14:paraId="4282D5AF" w14:textId="0D7FA397" w:rsidR="00C15B02" w:rsidRPr="00A9758B" w:rsidRDefault="00C15B02" w:rsidP="00FB2351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Adresse</w:t>
      </w:r>
      <w:r w:rsidR="00CC797C"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: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" w:name="Texte17"/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bookmarkEnd w:id="1"/>
      <w:r w:rsidR="002805CC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</w:t>
      </w:r>
    </w:p>
    <w:p w14:paraId="72815103" w14:textId="2FD97CD9" w:rsidR="002805CC" w:rsidRPr="00A9758B" w:rsidRDefault="002805CC" w:rsidP="00FB2351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NPA et localité</w:t>
      </w:r>
      <w:r w:rsidR="00CC797C"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 : 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2" w:name="Texte18"/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bookmarkEnd w:id="2"/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</w:p>
    <w:p w14:paraId="7A0035BB" w14:textId="132A65CC" w:rsidR="002805CC" w:rsidRPr="00A9758B" w:rsidRDefault="002805CC" w:rsidP="00FB2351">
      <w:pPr>
        <w:tabs>
          <w:tab w:val="left" w:pos="4111"/>
          <w:tab w:val="left" w:pos="4536"/>
          <w:tab w:val="left" w:pos="9070"/>
        </w:tabs>
        <w:spacing w:after="24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Téléphone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 : 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3" w:name="Texte19"/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bookmarkEnd w:id="3"/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ab/>
        <w:t>Courriel</w:t>
      </w:r>
      <w:r w:rsidR="00CC797C"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 :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4" w:name="Texte20"/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293A53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bookmarkEnd w:id="4"/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</w:p>
    <w:p w14:paraId="535BAE5F" w14:textId="0E8FC55B" w:rsidR="00B13522" w:rsidRPr="00A9758B" w:rsidRDefault="00A9758B" w:rsidP="00FB2351">
      <w:pPr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b/>
          <w:bCs/>
          <w:color w:val="000000" w:themeColor="text1"/>
          <w:sz w:val="21"/>
          <w:szCs w:val="21"/>
        </w:rPr>
        <w:t>Information</w:t>
      </w:r>
      <w:r>
        <w:rPr>
          <w:rFonts w:ascii="Century Gothic" w:eastAsia="Arial" w:hAnsi="Century Gothic" w:cs="Arial"/>
          <w:b/>
          <w:bCs/>
          <w:color w:val="000000" w:themeColor="text1"/>
          <w:sz w:val="21"/>
          <w:szCs w:val="21"/>
        </w:rPr>
        <w:t>s</w:t>
      </w:r>
      <w:r w:rsidRPr="00A9758B">
        <w:rPr>
          <w:rFonts w:ascii="Century Gothic" w:eastAsia="Arial" w:hAnsi="Century Gothic" w:cs="Arial"/>
          <w:b/>
          <w:bCs/>
          <w:color w:val="000000" w:themeColor="text1"/>
          <w:sz w:val="21"/>
          <w:szCs w:val="21"/>
        </w:rPr>
        <w:t xml:space="preserve"> de payement</w:t>
      </w:r>
    </w:p>
    <w:p w14:paraId="485494CC" w14:textId="77777777" w:rsidR="00B13522" w:rsidRPr="00A9758B" w:rsidRDefault="00B13522" w:rsidP="00FB2351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Le versement de la subvention se fera sur le compte :</w:t>
      </w:r>
    </w:p>
    <w:p w14:paraId="543EC096" w14:textId="5DA88B99" w:rsidR="00B13522" w:rsidRPr="00A9758B" w:rsidRDefault="00B13522" w:rsidP="00FB2351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Nom de la banque : 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19"/>
            <w:enabled/>
            <w:calcOnExit w:val="0"/>
            <w:textInput/>
          </w:ffData>
        </w:fldCha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</w:p>
    <w:p w14:paraId="1B3DCEC2" w14:textId="72FC5604" w:rsidR="00B13522" w:rsidRPr="00A9758B" w:rsidRDefault="00B13522" w:rsidP="00FB2351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N° IBAN : 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20"/>
            <w:enabled/>
            <w:calcOnExit w:val="0"/>
            <w:textInput/>
          </w:ffData>
        </w:fldCha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</w:p>
    <w:p w14:paraId="3C1421CB" w14:textId="30D1C0B5" w:rsidR="00B13522" w:rsidRDefault="00B13522" w:rsidP="00FB2351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Nom du titulaire du compte 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19"/>
            <w:enabled/>
            <w:calcOnExit w:val="0"/>
            <w:textInput/>
          </w:ffData>
        </w:fldCha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</w:p>
    <w:p w14:paraId="15797C1B" w14:textId="77777777" w:rsidR="00A9758B" w:rsidRPr="00A9758B" w:rsidRDefault="00A9758B" w:rsidP="00FB2351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pPr>
    </w:p>
    <w:p w14:paraId="570EFC4F" w14:textId="77777777" w:rsidR="00A9758B" w:rsidRPr="00A9758B" w:rsidRDefault="00A9758B" w:rsidP="00A9758B">
      <w:pPr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b/>
          <w:bCs/>
          <w:color w:val="000000" w:themeColor="text1"/>
          <w:sz w:val="21"/>
          <w:szCs w:val="21"/>
        </w:rPr>
        <w:t>Etudes musicales suivies</w:t>
      </w:r>
    </w:p>
    <w:p w14:paraId="74F23FFB" w14:textId="7CF4FAEA" w:rsidR="00A9758B" w:rsidRPr="00D46304" w:rsidRDefault="00A9758B" w:rsidP="00A9758B">
      <w:pPr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z w:val="21"/>
          <w:szCs w:val="21"/>
        </w:rPr>
      </w:pPr>
      <w:r w:rsidRPr="00D46304">
        <w:rPr>
          <w:rFonts w:ascii="Century Gothic" w:eastAsia="Arial" w:hAnsi="Century Gothic" w:cs="Arial"/>
          <w:b/>
          <w:bCs/>
          <w:color w:val="000000" w:themeColor="text1"/>
          <w:sz w:val="21"/>
          <w:szCs w:val="21"/>
        </w:rPr>
        <w:t>Ecole de musique reconnue par la Fondation pour l’enseignement de la musique (FEM)</w:t>
      </w:r>
    </w:p>
    <w:p w14:paraId="0C8D85DC" w14:textId="5750EAEA" w:rsidR="00A9758B" w:rsidRPr="00A9758B" w:rsidRDefault="00A9758B" w:rsidP="00A9758B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  <w:u w:val="single"/>
        </w:rPr>
      </w:pP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</w:rPr>
        <w:t xml:space="preserve">Nom de l’école : </w:t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begin">
          <w:ffData>
            <w:name w:val="Texte16"/>
            <w:enabled/>
            <w:calcOnExit w:val="0"/>
            <w:textInput/>
          </w:ffData>
        </w:fldChar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instrText xml:space="preserve"> FORMTEXT </w:instrText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pacing w:val="2"/>
          <w:sz w:val="21"/>
          <w:szCs w:val="21"/>
          <w:u w:val="single"/>
        </w:rPr>
        <w:t> </w:t>
      </w:r>
      <w:r w:rsidRPr="00A9758B">
        <w:rPr>
          <w:rFonts w:ascii="Century Gothic" w:eastAsia="Arial" w:hAnsi="Century Gothic" w:cs="Arial"/>
          <w:color w:val="000000" w:themeColor="text1"/>
          <w:spacing w:val="2"/>
          <w:sz w:val="21"/>
          <w:szCs w:val="21"/>
          <w:u w:val="single"/>
        </w:rPr>
        <w:fldChar w:fldCharType="end"/>
      </w:r>
      <w:r w:rsidRPr="00A9758B">
        <w:rPr>
          <w:rFonts w:ascii="Century Gothic" w:eastAsia="Arial" w:hAnsi="Century Gothic" w:cs="Arial"/>
          <w:b/>
          <w:bCs/>
          <w:color w:val="000000" w:themeColor="text1"/>
          <w:spacing w:val="2"/>
          <w:sz w:val="21"/>
          <w:szCs w:val="21"/>
          <w:u w:val="single"/>
        </w:rPr>
        <w:tab/>
      </w:r>
    </w:p>
    <w:p w14:paraId="2C54FE33" w14:textId="5613555A" w:rsidR="00A9758B" w:rsidRPr="00A9758B" w:rsidRDefault="00A9758B" w:rsidP="00A9758B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Cours :</w:t>
      </w:r>
      <w:r w:rsidR="00D46304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</w:t>
      </w:r>
      <w:sdt>
        <w:sdtPr>
          <w:rPr>
            <w:rFonts w:ascii="Century Gothic" w:eastAsia="Arial" w:hAnsi="Century Gothic" w:cs="Arial"/>
            <w:color w:val="000000" w:themeColor="text1"/>
          </w:rPr>
          <w:id w:val="1497067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304"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individuel </w:t>
      </w:r>
      <w:sdt>
        <w:sdtPr>
          <w:rPr>
            <w:rFonts w:ascii="Century Gothic" w:eastAsia="Arial" w:hAnsi="Century Gothic" w:cs="Arial"/>
            <w:color w:val="000000" w:themeColor="text1"/>
          </w:rPr>
          <w:id w:val="2140983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304" w:rsidRPr="00D46304"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collectif</w:t>
      </w:r>
    </w:p>
    <w:p w14:paraId="53A8A39F" w14:textId="1A151720" w:rsidR="00A9758B" w:rsidRPr="00A9758B" w:rsidRDefault="00A9758B" w:rsidP="00A9758B">
      <w:pPr>
        <w:tabs>
          <w:tab w:val="left" w:pos="4111"/>
          <w:tab w:val="left" w:pos="4536"/>
          <w:tab w:val="left" w:pos="9070"/>
        </w:tabs>
        <w:spacing w:after="24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  <w:bookmarkStart w:id="5" w:name="_Hlk206671668"/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Genre de cours : 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19"/>
            <w:enabled/>
            <w:calcOnExit w:val="0"/>
            <w:textInput/>
          </w:ffData>
        </w:fldCha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ab/>
        <w:t xml:space="preserve">coût total annuel : 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 xml:space="preserve">CHF 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20"/>
            <w:enabled/>
            <w:calcOnExit w:val="0"/>
            <w:textInput/>
          </w:ffData>
        </w:fldCha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</w:p>
    <w:bookmarkEnd w:id="5"/>
    <w:p w14:paraId="0799F457" w14:textId="77777777" w:rsidR="00A9758B" w:rsidRPr="00A9758B" w:rsidRDefault="00A9758B" w:rsidP="00A9758B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(Important </w:t>
      </w:r>
      <w:r w:rsidRPr="00A9758B">
        <w:rPr>
          <w:rFonts w:ascii="Century Gothic" w:eastAsia="Arial" w:hAnsi="Century Gothic" w:cs="Arial"/>
          <w:b/>
          <w:bCs/>
          <w:color w:val="000000" w:themeColor="text1"/>
          <w:sz w:val="21"/>
          <w:szCs w:val="21"/>
        </w:rPr>
        <w:t>: joindre une copie de la facture de l’école de musique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)</w:t>
      </w:r>
    </w:p>
    <w:p w14:paraId="0E3B7B0C" w14:textId="77777777" w:rsidR="00B13522" w:rsidRPr="00A9758B" w:rsidRDefault="00B13522" w:rsidP="00FB2351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pPr>
    </w:p>
    <w:p w14:paraId="726A6736" w14:textId="73EAF90D" w:rsidR="00DC4B4D" w:rsidRPr="00A9758B" w:rsidRDefault="00B13522" w:rsidP="00FB2351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>Li</w:t>
      </w:r>
      <w:r w:rsidR="00DC4B4D"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eu et date</w:t>
      </w:r>
      <w:r w:rsidR="00FB2351"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de la demande</w:t>
      </w:r>
      <w:r w:rsidR="00DC4B4D"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 :</w:t>
      </w:r>
      <w:r w:rsidR="001B0135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 xml:space="preserve"> </w:t>
      </w:r>
      <w:r w:rsidR="001B0135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1B0135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instrText xml:space="preserve"> FORMTEXT </w:instrText>
      </w:r>
      <w:r w:rsidR="001B0135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r>
      <w:r w:rsidR="001B0135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separate"/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6D62D4">
        <w:rPr>
          <w:rFonts w:ascii="Century Gothic" w:eastAsia="Arial" w:hAnsi="Century Gothic" w:cs="Arial"/>
          <w:noProof/>
          <w:color w:val="000000" w:themeColor="text1"/>
          <w:sz w:val="21"/>
          <w:szCs w:val="21"/>
          <w:u w:val="single"/>
        </w:rPr>
        <w:t> </w:t>
      </w:r>
      <w:r w:rsidR="001B0135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fldChar w:fldCharType="end"/>
      </w:r>
      <w:r w:rsidR="001B0135"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</w:p>
    <w:p w14:paraId="23E4D835" w14:textId="77777777" w:rsidR="00FB2351" w:rsidRPr="00A9758B" w:rsidRDefault="00FB2351" w:rsidP="00FB2351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</w:pPr>
    </w:p>
    <w:p w14:paraId="6A7FCD16" w14:textId="4F06584C" w:rsidR="00FB2351" w:rsidRDefault="00FB2351" w:rsidP="00FB2351">
      <w:pPr>
        <w:tabs>
          <w:tab w:val="left" w:pos="4111"/>
          <w:tab w:val="left" w:pos="4536"/>
          <w:tab w:val="left" w:pos="9070"/>
        </w:tabs>
        <w:spacing w:after="24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Signature</w:t>
      </w:r>
      <w:r w:rsid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du 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parent</w:t>
      </w:r>
      <w:r w:rsid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 xml:space="preserve"> ou représentant légal</w:t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>:</w:t>
      </w:r>
      <w:r w:rsidR="00A9758B">
        <w:rPr>
          <w:rFonts w:ascii="Century Gothic" w:eastAsia="Arial" w:hAnsi="Century Gothic" w:cs="Arial"/>
          <w:color w:val="000000" w:themeColor="text1"/>
          <w:sz w:val="21"/>
          <w:szCs w:val="21"/>
        </w:rPr>
        <w:tab/>
      </w:r>
      <w:r w:rsidRPr="00A9758B">
        <w:rPr>
          <w:rFonts w:ascii="Century Gothic" w:eastAsia="Arial" w:hAnsi="Century Gothic" w:cs="Arial"/>
          <w:color w:val="000000" w:themeColor="text1"/>
          <w:sz w:val="21"/>
          <w:szCs w:val="21"/>
          <w:u w:val="single"/>
        </w:rPr>
        <w:tab/>
      </w:r>
    </w:p>
    <w:p w14:paraId="41764928" w14:textId="77777777" w:rsidR="00A9758B" w:rsidRPr="00A9758B" w:rsidRDefault="00A9758B" w:rsidP="00FB2351">
      <w:pPr>
        <w:tabs>
          <w:tab w:val="left" w:pos="4111"/>
          <w:tab w:val="left" w:pos="4536"/>
          <w:tab w:val="left" w:pos="9070"/>
        </w:tabs>
        <w:spacing w:after="240"/>
        <w:textAlignment w:val="baseline"/>
        <w:rPr>
          <w:rFonts w:ascii="Century Gothic" w:eastAsia="Arial" w:hAnsi="Century Gothic" w:cs="Arial"/>
          <w:color w:val="000000" w:themeColor="text1"/>
          <w:sz w:val="21"/>
          <w:szCs w:val="21"/>
        </w:rPr>
      </w:pPr>
    </w:p>
    <w:p w14:paraId="4D2E77B5" w14:textId="7BB8D4B7" w:rsidR="00FB2351" w:rsidRPr="00A9758B" w:rsidRDefault="00FB2351" w:rsidP="00FB2351">
      <w:pPr>
        <w:pBdr>
          <w:top w:val="single" w:sz="4" w:space="1" w:color="auto"/>
        </w:pBd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</w:pPr>
    </w:p>
    <w:p w14:paraId="7CC579AC" w14:textId="21203A0F" w:rsidR="00FB2351" w:rsidRPr="00A9758B" w:rsidRDefault="00FB2351" w:rsidP="00FB2351">
      <w:pPr>
        <w:pBdr>
          <w:top w:val="single" w:sz="4" w:space="1" w:color="auto"/>
        </w:pBd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</w:pPr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t>La Municipalité décide :</w:t>
      </w:r>
    </w:p>
    <w:p w14:paraId="6C601C00" w14:textId="78BCD1EC" w:rsidR="004A6036" w:rsidRPr="00A9758B" w:rsidRDefault="004A6036" w:rsidP="00FB2351">
      <w:pPr>
        <w:pBdr>
          <w:top w:val="single" w:sz="4" w:space="1" w:color="auto"/>
        </w:pBd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</w:pPr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1"/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instrText xml:space="preserve"> FORMCHECKBOX </w:instrText>
      </w:r>
      <w:r w:rsidR="00FB4119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</w:r>
      <w:r w:rsidR="00FB4119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fldChar w:fldCharType="separate"/>
      </w:r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fldChar w:fldCharType="end"/>
      </w:r>
      <w:bookmarkEnd w:id="6"/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t xml:space="preserve"> Octroyer une subvention de _________CHF</w:t>
      </w:r>
    </w:p>
    <w:p w14:paraId="090EAC00" w14:textId="42CE2060" w:rsidR="004A6036" w:rsidRPr="00A9758B" w:rsidRDefault="004A6036" w:rsidP="00FB2351">
      <w:pPr>
        <w:pBdr>
          <w:top w:val="single" w:sz="4" w:space="1" w:color="auto"/>
        </w:pBd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</w:pPr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instrText xml:space="preserve"> FORMCHECKBOX </w:instrText>
      </w:r>
      <w:r w:rsidR="00FB4119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</w:r>
      <w:r w:rsidR="00FB4119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fldChar w:fldCharType="separate"/>
      </w:r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fldChar w:fldCharType="end"/>
      </w:r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t xml:space="preserve"> Ne pas octroyer de subvention. Motivation de décision en courrier joint.</w:t>
      </w:r>
    </w:p>
    <w:p w14:paraId="59611DF2" w14:textId="71E14C6F" w:rsidR="00FB2351" w:rsidRDefault="00FB2351" w:rsidP="00FB2351">
      <w:pPr>
        <w:pBdr>
          <w:top w:val="single" w:sz="4" w:space="1" w:color="auto"/>
        </w:pBd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</w:pPr>
    </w:p>
    <w:p w14:paraId="6B3E3469" w14:textId="77777777" w:rsidR="00A9758B" w:rsidRPr="00A9758B" w:rsidRDefault="00A9758B" w:rsidP="00FB2351">
      <w:pPr>
        <w:pBdr>
          <w:top w:val="single" w:sz="4" w:space="1" w:color="auto"/>
        </w:pBd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</w:pPr>
    </w:p>
    <w:p w14:paraId="7E0C5B8E" w14:textId="3E953DE2" w:rsidR="00FB2351" w:rsidRPr="00A9758B" w:rsidRDefault="00FB2351" w:rsidP="00FB2351">
      <w:pPr>
        <w:pBdr>
          <w:top w:val="single" w:sz="4" w:space="1" w:color="auto"/>
        </w:pBd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</w:pPr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t>Burtigny le __________________________</w:t>
      </w:r>
      <w:r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tab/>
      </w:r>
      <w:r w:rsidR="006D62D4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t xml:space="preserve">Signature </w:t>
      </w:r>
      <w:r w:rsidR="006D62D4" w:rsidRPr="00A9758B">
        <w:rPr>
          <w:rFonts w:ascii="Century Gothic" w:eastAsia="Arial" w:hAnsi="Century Gothic" w:cs="Arial"/>
          <w:bCs/>
          <w:color w:val="000000" w:themeColor="text1"/>
          <w:spacing w:val="-3"/>
          <w:sz w:val="21"/>
          <w:szCs w:val="21"/>
        </w:rPr>
        <w:t>__________________________</w:t>
      </w:r>
    </w:p>
    <w:sectPr w:rsidR="00FB2351" w:rsidRPr="00A9758B" w:rsidSect="00B234B4">
      <w:headerReference w:type="default" r:id="rId9"/>
      <w:footerReference w:type="default" r:id="rId10"/>
      <w:footerReference w:type="first" r:id="rId11"/>
      <w:pgSz w:w="11906" w:h="16838"/>
      <w:pgMar w:top="426" w:right="1418" w:bottom="709" w:left="1418" w:header="720" w:footer="33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AB1CD" w14:textId="77777777" w:rsidR="00BC363B" w:rsidRDefault="00BC363B" w:rsidP="00A22BB2">
      <w:r>
        <w:separator/>
      </w:r>
    </w:p>
  </w:endnote>
  <w:endnote w:type="continuationSeparator" w:id="0">
    <w:p w14:paraId="06F27271" w14:textId="77777777" w:rsidR="00BC363B" w:rsidRDefault="00BC363B" w:rsidP="00A2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D031" w14:textId="53F9C92E" w:rsidR="000B6D44" w:rsidRPr="00DC4B4D" w:rsidRDefault="00DC4B4D" w:rsidP="00DC4B4D">
    <w:pPr>
      <w:pStyle w:val="Pieddepage"/>
      <w:tabs>
        <w:tab w:val="clear" w:pos="9072"/>
      </w:tabs>
      <w:ind w:left="-284" w:right="-286"/>
      <w:jc w:val="right"/>
      <w:rPr>
        <w:rFonts w:ascii="Century Gothic" w:hAnsi="Century Gothic"/>
        <w:sz w:val="20"/>
        <w:szCs w:val="20"/>
      </w:rPr>
    </w:pPr>
    <w:r w:rsidRPr="003F42B2">
      <w:rPr>
        <w:rFonts w:ascii="Century Gothic" w:hAnsi="Century Gothic"/>
        <w:sz w:val="16"/>
        <w:szCs w:val="16"/>
      </w:rPr>
      <w:t>Chemin de Chisaz 2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– 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>1268 Burtigny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>–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022 366 24 12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–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</w:t>
    </w:r>
    <w:hyperlink r:id="rId1" w:history="1">
      <w:r w:rsidRPr="003F42B2">
        <w:rPr>
          <w:rStyle w:val="Lienhypertexte"/>
          <w:rFonts w:ascii="Century Gothic" w:hAnsi="Century Gothic"/>
          <w:sz w:val="16"/>
          <w:szCs w:val="16"/>
        </w:rPr>
        <w:t>administration@burtigny.ch</w:t>
      </w:r>
    </w:hyperlink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– </w:t>
    </w:r>
    <w:r>
      <w:rPr>
        <w:rFonts w:ascii="Century Gothic" w:hAnsi="Century Gothic"/>
        <w:sz w:val="16"/>
        <w:szCs w:val="16"/>
      </w:rPr>
      <w:t xml:space="preserve">  </w:t>
    </w:r>
    <w:hyperlink r:id="rId2" w:history="1">
      <w:r w:rsidRPr="00B72328">
        <w:rPr>
          <w:rStyle w:val="Lienhypertexte"/>
          <w:rFonts w:ascii="Century Gothic" w:hAnsi="Century Gothic"/>
          <w:sz w:val="16"/>
          <w:szCs w:val="16"/>
        </w:rPr>
        <w:t>www.burtigny.ch</w:t>
      </w:r>
    </w:hyperlink>
    <w:r>
      <w:rPr>
        <w:rFonts w:ascii="Century Gothic" w:hAnsi="Century Gothic"/>
        <w:sz w:val="16"/>
        <w:szCs w:val="16"/>
      </w:rPr>
      <w:t xml:space="preserve">  - page </w:t>
    </w:r>
    <w:r w:rsidRPr="00CB43EE">
      <w:rPr>
        <w:rFonts w:ascii="Century Gothic" w:hAnsi="Century Gothic"/>
        <w:sz w:val="20"/>
        <w:szCs w:val="20"/>
      </w:rPr>
      <w:fldChar w:fldCharType="begin"/>
    </w:r>
    <w:r w:rsidRPr="00CB43EE">
      <w:rPr>
        <w:rFonts w:ascii="Century Gothic" w:hAnsi="Century Gothic"/>
        <w:sz w:val="20"/>
        <w:szCs w:val="20"/>
      </w:rPr>
      <w:instrText>PAGE  \* Arabic  \* MERGEFORMAT</w:instrText>
    </w:r>
    <w:r w:rsidRPr="00CB43EE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sz w:val="20"/>
        <w:szCs w:val="20"/>
      </w:rPr>
      <w:t>1</w:t>
    </w:r>
    <w:r w:rsidRPr="00CB43EE">
      <w:rPr>
        <w:rFonts w:ascii="Century Gothic" w:hAnsi="Century Gothic"/>
        <w:sz w:val="20"/>
        <w:szCs w:val="20"/>
      </w:rPr>
      <w:fldChar w:fldCharType="end"/>
    </w:r>
    <w:r w:rsidRPr="00CB43EE">
      <w:rPr>
        <w:rFonts w:ascii="Century Gothic" w:hAnsi="Century Gothic"/>
        <w:sz w:val="20"/>
        <w:szCs w:val="20"/>
      </w:rPr>
      <w:t xml:space="preserve"> / </w:t>
    </w:r>
    <w:r w:rsidRPr="00CB43EE">
      <w:rPr>
        <w:rFonts w:ascii="Century Gothic" w:hAnsi="Century Gothic"/>
        <w:sz w:val="20"/>
        <w:szCs w:val="20"/>
      </w:rPr>
      <w:fldChar w:fldCharType="begin"/>
    </w:r>
    <w:r w:rsidRPr="00CB43EE">
      <w:rPr>
        <w:rFonts w:ascii="Century Gothic" w:hAnsi="Century Gothic"/>
        <w:sz w:val="20"/>
        <w:szCs w:val="20"/>
      </w:rPr>
      <w:instrText>NUMPAGES  \* Arabic  \* MERGEFORMAT</w:instrText>
    </w:r>
    <w:r w:rsidRPr="00CB43EE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sz w:val="20"/>
        <w:szCs w:val="20"/>
      </w:rPr>
      <w:t>2</w:t>
    </w:r>
    <w:r w:rsidRPr="00CB43EE">
      <w:rPr>
        <w:rFonts w:ascii="Century Gothic" w:hAnsi="Century Gothic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CB6E6" w14:textId="319AEC27" w:rsidR="00DC4B4D" w:rsidRPr="00CB43EE" w:rsidRDefault="00DC4B4D" w:rsidP="00DC4B4D">
    <w:pPr>
      <w:pStyle w:val="Pieddepage"/>
      <w:tabs>
        <w:tab w:val="clear" w:pos="9072"/>
      </w:tabs>
      <w:ind w:left="-284" w:right="-286"/>
      <w:jc w:val="right"/>
      <w:rPr>
        <w:rFonts w:ascii="Century Gothic" w:hAnsi="Century Gothic"/>
        <w:sz w:val="20"/>
        <w:szCs w:val="20"/>
      </w:rPr>
    </w:pPr>
    <w:r w:rsidRPr="003F42B2">
      <w:rPr>
        <w:rFonts w:ascii="Century Gothic" w:hAnsi="Century Gothic"/>
        <w:sz w:val="16"/>
        <w:szCs w:val="16"/>
      </w:rPr>
      <w:t>Chemin de Chisaz 2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– 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>1268 Burtigny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>–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022 366 24 12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–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</w:t>
    </w:r>
    <w:hyperlink r:id="rId1" w:history="1">
      <w:r w:rsidRPr="003F42B2">
        <w:rPr>
          <w:rStyle w:val="Lienhypertexte"/>
          <w:rFonts w:ascii="Century Gothic" w:hAnsi="Century Gothic"/>
          <w:sz w:val="16"/>
          <w:szCs w:val="16"/>
        </w:rPr>
        <w:t>administration@burtigny.ch</w:t>
      </w:r>
    </w:hyperlink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– </w:t>
    </w:r>
    <w:r>
      <w:rPr>
        <w:rFonts w:ascii="Century Gothic" w:hAnsi="Century Gothic"/>
        <w:sz w:val="16"/>
        <w:szCs w:val="16"/>
      </w:rPr>
      <w:t xml:space="preserve">  </w:t>
    </w:r>
    <w:hyperlink r:id="rId2" w:history="1">
      <w:r w:rsidRPr="00B72328">
        <w:rPr>
          <w:rStyle w:val="Lienhypertexte"/>
          <w:rFonts w:ascii="Century Gothic" w:hAnsi="Century Gothic"/>
          <w:sz w:val="16"/>
          <w:szCs w:val="16"/>
        </w:rPr>
        <w:t>www.burtigny.ch</w:t>
      </w:r>
    </w:hyperlink>
    <w:r>
      <w:rPr>
        <w:rFonts w:ascii="Century Gothic" w:hAnsi="Century Gothic"/>
        <w:sz w:val="16"/>
        <w:szCs w:val="16"/>
      </w:rPr>
      <w:t xml:space="preserve">  - page </w:t>
    </w:r>
    <w:r w:rsidRPr="00CB43EE">
      <w:rPr>
        <w:rFonts w:ascii="Century Gothic" w:hAnsi="Century Gothic"/>
        <w:sz w:val="20"/>
        <w:szCs w:val="20"/>
      </w:rPr>
      <w:fldChar w:fldCharType="begin"/>
    </w:r>
    <w:r w:rsidRPr="00CB43EE">
      <w:rPr>
        <w:rFonts w:ascii="Century Gothic" w:hAnsi="Century Gothic"/>
        <w:sz w:val="20"/>
        <w:szCs w:val="20"/>
      </w:rPr>
      <w:instrText>PAGE  \* Arabic  \* MERGEFORMAT</w:instrText>
    </w:r>
    <w:r w:rsidRPr="00CB43EE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sz w:val="20"/>
        <w:szCs w:val="20"/>
      </w:rPr>
      <w:t>1</w:t>
    </w:r>
    <w:r w:rsidRPr="00CB43EE">
      <w:rPr>
        <w:rFonts w:ascii="Century Gothic" w:hAnsi="Century Gothic"/>
        <w:sz w:val="20"/>
        <w:szCs w:val="20"/>
      </w:rPr>
      <w:fldChar w:fldCharType="end"/>
    </w:r>
    <w:r w:rsidRPr="00CB43EE">
      <w:rPr>
        <w:rFonts w:ascii="Century Gothic" w:hAnsi="Century Gothic"/>
        <w:sz w:val="20"/>
        <w:szCs w:val="20"/>
      </w:rPr>
      <w:t xml:space="preserve"> / </w:t>
    </w:r>
    <w:r w:rsidRPr="00CB43EE">
      <w:rPr>
        <w:rFonts w:ascii="Century Gothic" w:hAnsi="Century Gothic"/>
        <w:sz w:val="20"/>
        <w:szCs w:val="20"/>
      </w:rPr>
      <w:fldChar w:fldCharType="begin"/>
    </w:r>
    <w:r w:rsidRPr="00CB43EE">
      <w:rPr>
        <w:rFonts w:ascii="Century Gothic" w:hAnsi="Century Gothic"/>
        <w:sz w:val="20"/>
        <w:szCs w:val="20"/>
      </w:rPr>
      <w:instrText>NUMPAGES  \* Arabic  \* MERGEFORMAT</w:instrText>
    </w:r>
    <w:r w:rsidRPr="00CB43EE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sz w:val="20"/>
        <w:szCs w:val="20"/>
      </w:rPr>
      <w:t>2</w:t>
    </w:r>
    <w:r w:rsidRPr="00CB43EE">
      <w:rPr>
        <w:rFonts w:ascii="Century Gothic" w:hAnsi="Century Gothi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A7631" w14:textId="77777777" w:rsidR="00BC363B" w:rsidRDefault="00BC363B" w:rsidP="00A22BB2">
      <w:r>
        <w:separator/>
      </w:r>
    </w:p>
  </w:footnote>
  <w:footnote w:type="continuationSeparator" w:id="0">
    <w:p w14:paraId="0CA65061" w14:textId="77777777" w:rsidR="00BC363B" w:rsidRDefault="00BC363B" w:rsidP="00A22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23333" w14:textId="1E03255D" w:rsidR="00DC4B4D" w:rsidRPr="00DC4B4D" w:rsidRDefault="00DC4B4D" w:rsidP="00DC4B4D">
    <w:pPr>
      <w:ind w:right="-2"/>
      <w:textAlignment w:val="baseline"/>
      <w:rPr>
        <w:rFonts w:ascii="Century Gothic" w:eastAsia="Arial" w:hAnsi="Century Gothic"/>
        <w:b/>
        <w:color w:val="000000" w:themeColor="text1"/>
        <w:spacing w:val="6"/>
        <w:sz w:val="16"/>
        <w:szCs w:val="16"/>
      </w:rPr>
    </w:pPr>
    <w:r w:rsidRPr="00DC4B4D">
      <w:rPr>
        <w:rFonts w:ascii="Century Gothic" w:eastAsia="Arial" w:hAnsi="Century Gothic"/>
        <w:b/>
        <w:color w:val="000000" w:themeColor="text1"/>
        <w:spacing w:val="6"/>
        <w:sz w:val="16"/>
        <w:szCs w:val="16"/>
      </w:rPr>
      <w:t>FORMULAIRE DE DEMANDE DE DEROGATION A LA CONSERVATION DU PATRIMOINE ARBORE</w:t>
    </w:r>
  </w:p>
  <w:p w14:paraId="40BFD8E4" w14:textId="79BD2198" w:rsidR="00DC4B4D" w:rsidRDefault="00DC4B4D">
    <w:pPr>
      <w:pStyle w:val="En-tte"/>
    </w:pPr>
  </w:p>
  <w:p w14:paraId="67BEC8FD" w14:textId="77777777" w:rsidR="00DC4B4D" w:rsidRDefault="00DC4B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16E2"/>
    <w:multiLevelType w:val="multilevel"/>
    <w:tmpl w:val="25A21EDC"/>
    <w:lvl w:ilvl="0">
      <w:numFmt w:val="bullet"/>
      <w:lvlText w:val="q"/>
      <w:lvlJc w:val="left"/>
      <w:pPr>
        <w:tabs>
          <w:tab w:val="left" w:pos="288"/>
        </w:tabs>
      </w:pPr>
      <w:rPr>
        <w:rFonts w:ascii="Wingdings" w:eastAsia="Wingdings" w:hAnsi="Wingdings"/>
        <w:color w:val="000000"/>
        <w:spacing w:val="6"/>
        <w:w w:val="100"/>
        <w:sz w:val="20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0B4B70"/>
    <w:multiLevelType w:val="singleLevel"/>
    <w:tmpl w:val="ADF078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BBC09AE"/>
    <w:multiLevelType w:val="hybridMultilevel"/>
    <w:tmpl w:val="662AB150"/>
    <w:lvl w:ilvl="0" w:tplc="E30CC350">
      <w:start w:val="1"/>
      <w:numFmt w:val="decimal"/>
      <w:pStyle w:val="Niv4"/>
      <w:lvlText w:val="Article %1"/>
      <w:lvlJc w:val="left"/>
      <w:pPr>
        <w:ind w:left="360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B26FC"/>
    <w:multiLevelType w:val="hybridMultilevel"/>
    <w:tmpl w:val="BA6C357C"/>
    <w:lvl w:ilvl="0" w:tplc="3A902452">
      <w:start w:val="129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43C79"/>
    <w:multiLevelType w:val="hybridMultilevel"/>
    <w:tmpl w:val="D782562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DC"/>
    <w:rsid w:val="00003553"/>
    <w:rsid w:val="00016CF0"/>
    <w:rsid w:val="000171DF"/>
    <w:rsid w:val="00026DB9"/>
    <w:rsid w:val="0003571C"/>
    <w:rsid w:val="00042F08"/>
    <w:rsid w:val="0004784E"/>
    <w:rsid w:val="00052718"/>
    <w:rsid w:val="00055C76"/>
    <w:rsid w:val="00060F9B"/>
    <w:rsid w:val="00077B93"/>
    <w:rsid w:val="00090C53"/>
    <w:rsid w:val="0009575C"/>
    <w:rsid w:val="000A6453"/>
    <w:rsid w:val="000B0A39"/>
    <w:rsid w:val="000B2FFB"/>
    <w:rsid w:val="000B6D44"/>
    <w:rsid w:val="000D2932"/>
    <w:rsid w:val="000D67F0"/>
    <w:rsid w:val="000E3D89"/>
    <w:rsid w:val="000E5EF0"/>
    <w:rsid w:val="00110DF5"/>
    <w:rsid w:val="00114DE4"/>
    <w:rsid w:val="00126F35"/>
    <w:rsid w:val="0014188F"/>
    <w:rsid w:val="001424F5"/>
    <w:rsid w:val="00150D48"/>
    <w:rsid w:val="00155928"/>
    <w:rsid w:val="00167415"/>
    <w:rsid w:val="001866CC"/>
    <w:rsid w:val="00190EEF"/>
    <w:rsid w:val="00196C74"/>
    <w:rsid w:val="001A540F"/>
    <w:rsid w:val="001A6A0B"/>
    <w:rsid w:val="001B0135"/>
    <w:rsid w:val="001E03A4"/>
    <w:rsid w:val="001F4833"/>
    <w:rsid w:val="00202397"/>
    <w:rsid w:val="00211FE3"/>
    <w:rsid w:val="00224E98"/>
    <w:rsid w:val="00225AC5"/>
    <w:rsid w:val="00226D85"/>
    <w:rsid w:val="0022783F"/>
    <w:rsid w:val="00261E71"/>
    <w:rsid w:val="00275CC7"/>
    <w:rsid w:val="002805CC"/>
    <w:rsid w:val="00293A53"/>
    <w:rsid w:val="00296F2C"/>
    <w:rsid w:val="002975FB"/>
    <w:rsid w:val="002A465C"/>
    <w:rsid w:val="002B0A40"/>
    <w:rsid w:val="002C06BA"/>
    <w:rsid w:val="002C3A90"/>
    <w:rsid w:val="002C5FE3"/>
    <w:rsid w:val="002D1BFD"/>
    <w:rsid w:val="002D2975"/>
    <w:rsid w:val="002D3BC2"/>
    <w:rsid w:val="002E6FD5"/>
    <w:rsid w:val="002F3879"/>
    <w:rsid w:val="00310257"/>
    <w:rsid w:val="00312E5E"/>
    <w:rsid w:val="003179E1"/>
    <w:rsid w:val="003230E3"/>
    <w:rsid w:val="0032585F"/>
    <w:rsid w:val="00343D4B"/>
    <w:rsid w:val="003549D2"/>
    <w:rsid w:val="00361A2B"/>
    <w:rsid w:val="0037781A"/>
    <w:rsid w:val="00380CA9"/>
    <w:rsid w:val="00384406"/>
    <w:rsid w:val="003A05E0"/>
    <w:rsid w:val="003B01DC"/>
    <w:rsid w:val="003B603B"/>
    <w:rsid w:val="003C206D"/>
    <w:rsid w:val="003C7DA5"/>
    <w:rsid w:val="003E480D"/>
    <w:rsid w:val="0041517A"/>
    <w:rsid w:val="00415EBC"/>
    <w:rsid w:val="00420557"/>
    <w:rsid w:val="004319BA"/>
    <w:rsid w:val="00433DBE"/>
    <w:rsid w:val="00435749"/>
    <w:rsid w:val="00437B4C"/>
    <w:rsid w:val="004409C3"/>
    <w:rsid w:val="0044229B"/>
    <w:rsid w:val="0045395B"/>
    <w:rsid w:val="00454437"/>
    <w:rsid w:val="00473319"/>
    <w:rsid w:val="004958A9"/>
    <w:rsid w:val="004A31EF"/>
    <w:rsid w:val="004A6036"/>
    <w:rsid w:val="004B5096"/>
    <w:rsid w:val="004B7779"/>
    <w:rsid w:val="004D0793"/>
    <w:rsid w:val="004D7DC5"/>
    <w:rsid w:val="004D7EF5"/>
    <w:rsid w:val="004E62A2"/>
    <w:rsid w:val="005125C8"/>
    <w:rsid w:val="00523682"/>
    <w:rsid w:val="005242F5"/>
    <w:rsid w:val="00535532"/>
    <w:rsid w:val="0054519C"/>
    <w:rsid w:val="00545252"/>
    <w:rsid w:val="00557025"/>
    <w:rsid w:val="00557D47"/>
    <w:rsid w:val="00560EEF"/>
    <w:rsid w:val="005624E2"/>
    <w:rsid w:val="00562652"/>
    <w:rsid w:val="0057107A"/>
    <w:rsid w:val="00583E2C"/>
    <w:rsid w:val="00584136"/>
    <w:rsid w:val="00587EEF"/>
    <w:rsid w:val="005A1CD4"/>
    <w:rsid w:val="005B00E4"/>
    <w:rsid w:val="005B3653"/>
    <w:rsid w:val="005D3596"/>
    <w:rsid w:val="005E26F2"/>
    <w:rsid w:val="0062157C"/>
    <w:rsid w:val="00625447"/>
    <w:rsid w:val="0062733F"/>
    <w:rsid w:val="00630F77"/>
    <w:rsid w:val="0063440D"/>
    <w:rsid w:val="00637C72"/>
    <w:rsid w:val="00637E56"/>
    <w:rsid w:val="00646DA5"/>
    <w:rsid w:val="00663359"/>
    <w:rsid w:val="00663D38"/>
    <w:rsid w:val="00677BDA"/>
    <w:rsid w:val="00685B8F"/>
    <w:rsid w:val="0069581F"/>
    <w:rsid w:val="006A08C9"/>
    <w:rsid w:val="006A3515"/>
    <w:rsid w:val="006B4530"/>
    <w:rsid w:val="006D0107"/>
    <w:rsid w:val="006D62D4"/>
    <w:rsid w:val="006E1ADF"/>
    <w:rsid w:val="006E4600"/>
    <w:rsid w:val="006F0A8D"/>
    <w:rsid w:val="006F21CD"/>
    <w:rsid w:val="0070273C"/>
    <w:rsid w:val="00713C42"/>
    <w:rsid w:val="00723F66"/>
    <w:rsid w:val="007300AC"/>
    <w:rsid w:val="00730F50"/>
    <w:rsid w:val="00736F6A"/>
    <w:rsid w:val="0075067F"/>
    <w:rsid w:val="00760BE9"/>
    <w:rsid w:val="00772F28"/>
    <w:rsid w:val="00773DA3"/>
    <w:rsid w:val="007745BE"/>
    <w:rsid w:val="00782A96"/>
    <w:rsid w:val="00796DE5"/>
    <w:rsid w:val="007A22CE"/>
    <w:rsid w:val="007B5E54"/>
    <w:rsid w:val="007C08BE"/>
    <w:rsid w:val="007C1AC4"/>
    <w:rsid w:val="007C4290"/>
    <w:rsid w:val="007C54BA"/>
    <w:rsid w:val="007C7FEB"/>
    <w:rsid w:val="007D1034"/>
    <w:rsid w:val="007E1ED0"/>
    <w:rsid w:val="007E5639"/>
    <w:rsid w:val="007E5F8C"/>
    <w:rsid w:val="007E6A43"/>
    <w:rsid w:val="007F0336"/>
    <w:rsid w:val="00803426"/>
    <w:rsid w:val="00811592"/>
    <w:rsid w:val="00825D5E"/>
    <w:rsid w:val="008354E7"/>
    <w:rsid w:val="00845562"/>
    <w:rsid w:val="00851E8A"/>
    <w:rsid w:val="00855C89"/>
    <w:rsid w:val="00856F38"/>
    <w:rsid w:val="0086331B"/>
    <w:rsid w:val="008747FF"/>
    <w:rsid w:val="00883A96"/>
    <w:rsid w:val="00894A77"/>
    <w:rsid w:val="008B2B27"/>
    <w:rsid w:val="008B3CAF"/>
    <w:rsid w:val="008E2EA9"/>
    <w:rsid w:val="008F5274"/>
    <w:rsid w:val="00903D00"/>
    <w:rsid w:val="009120E2"/>
    <w:rsid w:val="00926B8E"/>
    <w:rsid w:val="00932595"/>
    <w:rsid w:val="009337AC"/>
    <w:rsid w:val="00936A76"/>
    <w:rsid w:val="009402E7"/>
    <w:rsid w:val="00942885"/>
    <w:rsid w:val="00962B55"/>
    <w:rsid w:val="0096357A"/>
    <w:rsid w:val="00964D3F"/>
    <w:rsid w:val="00975F91"/>
    <w:rsid w:val="00997CDC"/>
    <w:rsid w:val="00997D30"/>
    <w:rsid w:val="009A5C42"/>
    <w:rsid w:val="009C7C55"/>
    <w:rsid w:val="009E03EA"/>
    <w:rsid w:val="00A00A19"/>
    <w:rsid w:val="00A03ECA"/>
    <w:rsid w:val="00A07BD9"/>
    <w:rsid w:val="00A11FAE"/>
    <w:rsid w:val="00A156AE"/>
    <w:rsid w:val="00A22BB2"/>
    <w:rsid w:val="00A2620D"/>
    <w:rsid w:val="00A27978"/>
    <w:rsid w:val="00A344C9"/>
    <w:rsid w:val="00A34751"/>
    <w:rsid w:val="00A365BD"/>
    <w:rsid w:val="00A51B98"/>
    <w:rsid w:val="00A55613"/>
    <w:rsid w:val="00A6298A"/>
    <w:rsid w:val="00A64590"/>
    <w:rsid w:val="00A6715F"/>
    <w:rsid w:val="00A72644"/>
    <w:rsid w:val="00A74032"/>
    <w:rsid w:val="00A75796"/>
    <w:rsid w:val="00A850E8"/>
    <w:rsid w:val="00A91237"/>
    <w:rsid w:val="00A96175"/>
    <w:rsid w:val="00A9758B"/>
    <w:rsid w:val="00AA44B7"/>
    <w:rsid w:val="00AC1E66"/>
    <w:rsid w:val="00AE4434"/>
    <w:rsid w:val="00AF04CF"/>
    <w:rsid w:val="00AF41F6"/>
    <w:rsid w:val="00AF4978"/>
    <w:rsid w:val="00B06E89"/>
    <w:rsid w:val="00B13522"/>
    <w:rsid w:val="00B13624"/>
    <w:rsid w:val="00B234B4"/>
    <w:rsid w:val="00B24404"/>
    <w:rsid w:val="00B309E1"/>
    <w:rsid w:val="00B33524"/>
    <w:rsid w:val="00B33B71"/>
    <w:rsid w:val="00B354BB"/>
    <w:rsid w:val="00B440DB"/>
    <w:rsid w:val="00B538AD"/>
    <w:rsid w:val="00B61A66"/>
    <w:rsid w:val="00B74435"/>
    <w:rsid w:val="00B759DB"/>
    <w:rsid w:val="00B83838"/>
    <w:rsid w:val="00B84A2E"/>
    <w:rsid w:val="00B84EB5"/>
    <w:rsid w:val="00B905ED"/>
    <w:rsid w:val="00B963AF"/>
    <w:rsid w:val="00BA7BCC"/>
    <w:rsid w:val="00BB45E6"/>
    <w:rsid w:val="00BC363B"/>
    <w:rsid w:val="00BD0BB0"/>
    <w:rsid w:val="00BD78C8"/>
    <w:rsid w:val="00BE0808"/>
    <w:rsid w:val="00BE4E0B"/>
    <w:rsid w:val="00BE7399"/>
    <w:rsid w:val="00BF0A30"/>
    <w:rsid w:val="00BF61DB"/>
    <w:rsid w:val="00C13346"/>
    <w:rsid w:val="00C15B02"/>
    <w:rsid w:val="00C235F6"/>
    <w:rsid w:val="00C237CC"/>
    <w:rsid w:val="00C24EE1"/>
    <w:rsid w:val="00C26162"/>
    <w:rsid w:val="00C35123"/>
    <w:rsid w:val="00C41CAF"/>
    <w:rsid w:val="00C41E02"/>
    <w:rsid w:val="00C53E3F"/>
    <w:rsid w:val="00C55A77"/>
    <w:rsid w:val="00C64799"/>
    <w:rsid w:val="00C67D97"/>
    <w:rsid w:val="00C76E31"/>
    <w:rsid w:val="00C80E58"/>
    <w:rsid w:val="00C85981"/>
    <w:rsid w:val="00CA4EFF"/>
    <w:rsid w:val="00CC797C"/>
    <w:rsid w:val="00CD7F3C"/>
    <w:rsid w:val="00CE48F8"/>
    <w:rsid w:val="00CF1D9E"/>
    <w:rsid w:val="00D049E9"/>
    <w:rsid w:val="00D055B9"/>
    <w:rsid w:val="00D1595E"/>
    <w:rsid w:val="00D23F5F"/>
    <w:rsid w:val="00D25863"/>
    <w:rsid w:val="00D335FE"/>
    <w:rsid w:val="00D412B3"/>
    <w:rsid w:val="00D46304"/>
    <w:rsid w:val="00D60970"/>
    <w:rsid w:val="00D624DE"/>
    <w:rsid w:val="00D62A61"/>
    <w:rsid w:val="00D64160"/>
    <w:rsid w:val="00D6746D"/>
    <w:rsid w:val="00D731DC"/>
    <w:rsid w:val="00D755FD"/>
    <w:rsid w:val="00D83C66"/>
    <w:rsid w:val="00DA4499"/>
    <w:rsid w:val="00DA4FA2"/>
    <w:rsid w:val="00DA5C69"/>
    <w:rsid w:val="00DC2A23"/>
    <w:rsid w:val="00DC4B4D"/>
    <w:rsid w:val="00DC6D5F"/>
    <w:rsid w:val="00DD2B70"/>
    <w:rsid w:val="00DE49EC"/>
    <w:rsid w:val="00DF0991"/>
    <w:rsid w:val="00DF2C1F"/>
    <w:rsid w:val="00E03C85"/>
    <w:rsid w:val="00E04887"/>
    <w:rsid w:val="00E229A5"/>
    <w:rsid w:val="00E2528F"/>
    <w:rsid w:val="00E3016A"/>
    <w:rsid w:val="00E67166"/>
    <w:rsid w:val="00E72283"/>
    <w:rsid w:val="00E763B6"/>
    <w:rsid w:val="00E910C0"/>
    <w:rsid w:val="00EA30B6"/>
    <w:rsid w:val="00ED1E9A"/>
    <w:rsid w:val="00F07AA5"/>
    <w:rsid w:val="00F26D79"/>
    <w:rsid w:val="00F54F61"/>
    <w:rsid w:val="00F558E6"/>
    <w:rsid w:val="00F62FC6"/>
    <w:rsid w:val="00F6340D"/>
    <w:rsid w:val="00F74991"/>
    <w:rsid w:val="00F7764C"/>
    <w:rsid w:val="00F83B70"/>
    <w:rsid w:val="00F870FD"/>
    <w:rsid w:val="00F87E44"/>
    <w:rsid w:val="00F91DAD"/>
    <w:rsid w:val="00FA10AB"/>
    <w:rsid w:val="00FA584D"/>
    <w:rsid w:val="00FB2351"/>
    <w:rsid w:val="00FB4119"/>
    <w:rsid w:val="00FB6480"/>
    <w:rsid w:val="00FC3D19"/>
    <w:rsid w:val="00FC5323"/>
    <w:rsid w:val="00FC6CFA"/>
    <w:rsid w:val="00FC72AD"/>
    <w:rsid w:val="00FD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;"/>
  <w14:docId w14:val="4A9ED787"/>
  <w15:chartTrackingRefBased/>
  <w15:docId w15:val="{28EE7AD4-F5B6-4DEF-B80D-583E2F6D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522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670"/>
      </w:tabs>
      <w:outlineLvl w:val="0"/>
    </w:pPr>
  </w:style>
  <w:style w:type="paragraph" w:styleId="Titre2">
    <w:name w:val="heading 2"/>
    <w:basedOn w:val="Normal"/>
    <w:next w:val="Normal"/>
    <w:qFormat/>
    <w:pPr>
      <w:keepNext/>
      <w:tabs>
        <w:tab w:val="left" w:pos="5670"/>
      </w:tabs>
      <w:jc w:val="center"/>
      <w:outlineLvl w:val="1"/>
    </w:pPr>
  </w:style>
  <w:style w:type="paragraph" w:styleId="Titre3">
    <w:name w:val="heading 3"/>
    <w:basedOn w:val="Normal"/>
    <w:next w:val="Normal"/>
    <w:qFormat/>
    <w:pPr>
      <w:keepNext/>
      <w:ind w:left="1416" w:firstLine="708"/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</w:style>
  <w:style w:type="paragraph" w:styleId="Corpsdetexte2">
    <w:name w:val="Body Text 2"/>
    <w:basedOn w:val="Normal"/>
    <w:pPr>
      <w:tabs>
        <w:tab w:val="left" w:pos="5670"/>
      </w:tabs>
      <w:jc w:val="both"/>
    </w:pPr>
  </w:style>
  <w:style w:type="paragraph" w:styleId="Textedebulles">
    <w:name w:val="Balloon Text"/>
    <w:basedOn w:val="Normal"/>
    <w:semiHidden/>
    <w:rsid w:val="00855C8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3B603B"/>
    <w:pPr>
      <w:tabs>
        <w:tab w:val="center" w:pos="4320"/>
        <w:tab w:val="right" w:pos="8640"/>
      </w:tabs>
    </w:pPr>
    <w:rPr>
      <w:rFonts w:ascii="Arial" w:hAnsi="Arial" w:cs="Arial"/>
      <w:sz w:val="20"/>
      <w:szCs w:val="20"/>
      <w:lang w:val="en-US"/>
    </w:rPr>
  </w:style>
  <w:style w:type="character" w:customStyle="1" w:styleId="En-tteCar">
    <w:name w:val="En-tête Car"/>
    <w:link w:val="En-tte"/>
    <w:rsid w:val="003B603B"/>
    <w:rPr>
      <w:rFonts w:ascii="Arial" w:hAnsi="Arial" w:cs="Arial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A22BB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22BB2"/>
    <w:rPr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C237CC"/>
    <w:pPr>
      <w:ind w:left="708"/>
    </w:pPr>
  </w:style>
  <w:style w:type="paragraph" w:styleId="NormalWeb">
    <w:name w:val="Normal (Web)"/>
    <w:basedOn w:val="Normal"/>
    <w:uiPriority w:val="99"/>
    <w:semiHidden/>
    <w:unhideWhenUsed/>
    <w:rsid w:val="00F26D79"/>
    <w:pPr>
      <w:spacing w:before="100" w:beforeAutospacing="1" w:after="100" w:afterAutospacing="1"/>
    </w:pPr>
    <w:rPr>
      <w:lang w:val="fr-CH" w:eastAsia="fr-CH"/>
    </w:rPr>
  </w:style>
  <w:style w:type="character" w:styleId="Accentuation">
    <w:name w:val="Emphasis"/>
    <w:basedOn w:val="Policepardfaut"/>
    <w:uiPriority w:val="20"/>
    <w:qFormat/>
    <w:rsid w:val="00F26D79"/>
    <w:rPr>
      <w:i/>
      <w:iCs/>
    </w:rPr>
  </w:style>
  <w:style w:type="table" w:styleId="Grilledutableau">
    <w:name w:val="Table Grid"/>
    <w:basedOn w:val="TableauNormal"/>
    <w:uiPriority w:val="59"/>
    <w:rsid w:val="00F26D79"/>
    <w:rPr>
      <w:rFonts w:asciiTheme="minorHAnsi" w:eastAsiaTheme="minorEastAsia" w:hAnsiTheme="minorHAnsi" w:cstheme="minorBidi"/>
      <w:sz w:val="24"/>
      <w:szCs w:val="24"/>
      <w:lang w:val="en-GB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4">
    <w:name w:val="Niv4"/>
    <w:basedOn w:val="Normal"/>
    <w:link w:val="Niv4Car"/>
    <w:qFormat/>
    <w:rsid w:val="00B74435"/>
    <w:pPr>
      <w:keepNext/>
      <w:numPr>
        <w:numId w:val="4"/>
      </w:numPr>
      <w:tabs>
        <w:tab w:val="left" w:pos="2126"/>
      </w:tabs>
      <w:ind w:left="2126" w:hanging="1701"/>
      <w:jc w:val="both"/>
      <w:outlineLvl w:val="3"/>
    </w:pPr>
    <w:rPr>
      <w:rFonts w:ascii="Arial" w:hAnsi="Arial" w:cs="Arial"/>
      <w:b/>
      <w:caps/>
      <w:color w:val="000000"/>
      <w:lang w:eastAsia="fr-CH"/>
    </w:rPr>
  </w:style>
  <w:style w:type="character" w:customStyle="1" w:styleId="Niv4Car">
    <w:name w:val="Niv4 Car"/>
    <w:link w:val="Niv4"/>
    <w:rsid w:val="00B74435"/>
    <w:rPr>
      <w:rFonts w:ascii="Arial" w:hAnsi="Arial" w:cs="Arial"/>
      <w:b/>
      <w:caps/>
      <w:color w:val="000000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0B6D44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C15B02"/>
    <w:rPr>
      <w:color w:val="808080"/>
    </w:rPr>
  </w:style>
  <w:style w:type="paragraph" w:styleId="Commentaire">
    <w:name w:val="annotation text"/>
    <w:basedOn w:val="Normal"/>
    <w:link w:val="CommentaireCar"/>
    <w:uiPriority w:val="99"/>
    <w:unhideWhenUsed/>
    <w:rsid w:val="00C15B02"/>
    <w:rPr>
      <w:rFonts w:eastAsia="PMingLiU"/>
      <w:sz w:val="20"/>
      <w:szCs w:val="20"/>
      <w:lang w:val="en-US"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C15B02"/>
    <w:rPr>
      <w:rFonts w:eastAsia="PMingLiU"/>
      <w:lang w:val="en-US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DC4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2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rtigny.ch" TargetMode="External"/><Relationship Id="rId1" Type="http://schemas.openxmlformats.org/officeDocument/2006/relationships/hyperlink" Target="mailto:administration@burtigny.ch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rtigny.ch" TargetMode="External"/><Relationship Id="rId1" Type="http://schemas.openxmlformats.org/officeDocument/2006/relationships/hyperlink" Target="mailto:administration@burtigny.c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Greffe\0000-PLAN%20DE%20CLASSEMENT_05.2020\1%20ADMINISTRATION%20GENERALE\11%20Greffe%20municipale\11.03%20Correspondance%20re&#231;ue%20-%20exp&#233;di&#233;e\Courrier\Val&#233;rie\VJ%201%20page-Commun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954AB-1583-458C-828E-ECE8E4541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VJ 1 page-Commune.dotx</Template>
  <TotalTime>39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1261 BURTIGNY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RIME Jennifer</dc:creator>
  <cp:keywords/>
  <cp:lastModifiedBy>RIME Jennifer</cp:lastModifiedBy>
  <cp:revision>9</cp:revision>
  <cp:lastPrinted>2025-10-01T09:12:00Z</cp:lastPrinted>
  <dcterms:created xsi:type="dcterms:W3CDTF">2025-08-21T10:09:00Z</dcterms:created>
  <dcterms:modified xsi:type="dcterms:W3CDTF">2025-10-15T12:11:00Z</dcterms:modified>
</cp:coreProperties>
</file>