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55D3" w14:textId="0EAA3142" w:rsidR="00DC4B4D" w:rsidRPr="00B234B4" w:rsidRDefault="000B6D44" w:rsidP="00B234B4">
      <w:pPr>
        <w:pStyle w:val="En-tte"/>
        <w:spacing w:after="120"/>
        <w:jc w:val="center"/>
        <w:rPr>
          <w:rFonts w:ascii="Century Gothic" w:hAnsi="Century Gothic"/>
          <w:color w:val="000000" w:themeColor="text1"/>
        </w:rPr>
      </w:pPr>
      <w:r w:rsidRPr="00DC4B4D">
        <w:rPr>
          <w:rFonts w:ascii="Century Gothic" w:hAnsi="Century Gothic" w:cs="Times New Roman"/>
          <w:noProof/>
          <w:color w:val="000000" w:themeColor="text1"/>
          <w:lang w:val="fr-CH" w:eastAsia="fr-CH"/>
        </w:rPr>
        <w:drawing>
          <wp:anchor distT="0" distB="0" distL="114300" distR="114300" simplePos="0" relativeHeight="251659264" behindDoc="0" locked="0" layoutInCell="1" allowOverlap="1" wp14:anchorId="44B30234" wp14:editId="58D8ADC7">
            <wp:simplePos x="0" y="0"/>
            <wp:positionH relativeFrom="column">
              <wp:posOffset>-5080</wp:posOffset>
            </wp:positionH>
            <wp:positionV relativeFrom="paragraph">
              <wp:posOffset>-60961</wp:posOffset>
            </wp:positionV>
            <wp:extent cx="683939" cy="828675"/>
            <wp:effectExtent l="0" t="0" r="1905" b="0"/>
            <wp:wrapNone/>
            <wp:docPr id="1" name="Image 1" descr="ku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kuuk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6" cy="83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B02" w:rsidRPr="0075067F">
        <w:rPr>
          <w:rFonts w:ascii="Century Gothic" w:eastAsia="Arial" w:hAnsi="Century Gothic"/>
          <w:b/>
          <w:color w:val="000000" w:themeColor="text1"/>
          <w:spacing w:val="6"/>
          <w:sz w:val="24"/>
          <w:szCs w:val="24"/>
        </w:rPr>
        <w:t>FORMULAIRE DE DEMANDE DE DEROGATION</w:t>
      </w:r>
    </w:p>
    <w:p w14:paraId="50651B61" w14:textId="33F4F6DD" w:rsidR="00C15B02" w:rsidRPr="0075067F" w:rsidRDefault="00C15B02" w:rsidP="00CC797C">
      <w:pPr>
        <w:spacing w:after="120"/>
        <w:ind w:right="-2"/>
        <w:jc w:val="center"/>
        <w:textAlignment w:val="baseline"/>
        <w:rPr>
          <w:rFonts w:ascii="Century Gothic" w:eastAsia="Arial" w:hAnsi="Century Gothic"/>
          <w:b/>
          <w:color w:val="000000" w:themeColor="text1"/>
          <w:spacing w:val="6"/>
        </w:rPr>
      </w:pPr>
      <w:r w:rsidRPr="0075067F">
        <w:rPr>
          <w:rFonts w:ascii="Century Gothic" w:eastAsia="Arial" w:hAnsi="Century Gothic"/>
          <w:b/>
          <w:color w:val="000000" w:themeColor="text1"/>
          <w:spacing w:val="6"/>
        </w:rPr>
        <w:t>A LA CONSERVATION DU PATRIMOINE ARBORE</w:t>
      </w:r>
    </w:p>
    <w:p w14:paraId="30E3A1AA" w14:textId="7A20545C" w:rsidR="00C15B02" w:rsidRDefault="00C15B02" w:rsidP="00CC797C">
      <w:pPr>
        <w:spacing w:after="120"/>
        <w:jc w:val="center"/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</w:pPr>
      <w:r w:rsidRPr="00DC4B4D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 xml:space="preserve">Selon l'article 15 de la loi du 30 août 2022 </w:t>
      </w:r>
      <w:r w:rsidRPr="00DC4B4D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br/>
        <w:t xml:space="preserve">sur la protection du patrimoine naturel et paysager </w:t>
      </w:r>
      <w:r w:rsidR="00A2620D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>(</w:t>
      </w:r>
      <w:proofErr w:type="spellStart"/>
      <w:r w:rsidRPr="00DC4B4D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>LPrPNP</w:t>
      </w:r>
      <w:proofErr w:type="spellEnd"/>
      <w:r w:rsidR="00A2620D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>)</w:t>
      </w:r>
    </w:p>
    <w:p w14:paraId="45514801" w14:textId="77777777" w:rsidR="00A2620D" w:rsidRDefault="00A2620D" w:rsidP="00A2620D">
      <w:pPr>
        <w:jc w:val="center"/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</w:pPr>
    </w:p>
    <w:p w14:paraId="1CBB6E02" w14:textId="3DEC5D52" w:rsidR="002805CC" w:rsidRPr="00B234B4" w:rsidRDefault="002805CC" w:rsidP="00CC797C">
      <w:pPr>
        <w:tabs>
          <w:tab w:val="left" w:leader="underscore" w:pos="4111"/>
          <w:tab w:val="left" w:pos="9070"/>
        </w:tabs>
        <w:spacing w:after="120"/>
        <w:textAlignment w:val="baseline"/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</w:pPr>
      <w:r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>Localisation de l’objet concerné</w:t>
      </w:r>
    </w:p>
    <w:p w14:paraId="68F583F6" w14:textId="59890A8B" w:rsidR="002805CC" w:rsidRPr="00B234B4" w:rsidRDefault="002805CC" w:rsidP="00DC6D5F">
      <w:pPr>
        <w:tabs>
          <w:tab w:val="left" w:pos="3672"/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>N</w:t>
      </w:r>
      <w:r w:rsidR="00CC797C"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>°</w:t>
      </w:r>
      <w:r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 xml:space="preserve"> parcelle: </w: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0" w:name="Texte14"/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instrText xml:space="preserve"> FORMTEXT </w:instrTex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separate"/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end"/>
      </w:r>
      <w:bookmarkEnd w:id="0"/>
      <w:r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tab/>
      </w:r>
    </w:p>
    <w:p w14:paraId="7EE74D58" w14:textId="2E1EE97C" w:rsidR="002805CC" w:rsidRPr="00B234B4" w:rsidRDefault="002805CC" w:rsidP="00DC6D5F">
      <w:pPr>
        <w:tabs>
          <w:tab w:val="left" w:pos="6804"/>
          <w:tab w:val="right" w:pos="9070"/>
        </w:tabs>
        <w:spacing w:after="240"/>
        <w:textAlignment w:val="baseline"/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>Rue et N°:</w: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1" w:name="Texte15"/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instrText xml:space="preserve"> FORMTEXT </w:instrTex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separate"/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end"/>
      </w:r>
      <w:bookmarkEnd w:id="1"/>
      <w:r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tab/>
      </w:r>
      <w:r w:rsidR="00CC797C"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ab/>
      </w:r>
      <w:r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 xml:space="preserve"> 1268 Burtigny</w:t>
      </w:r>
    </w:p>
    <w:p w14:paraId="5E6D6215" w14:textId="265B2F02" w:rsidR="002805CC" w:rsidRPr="00B234B4" w:rsidRDefault="002805CC" w:rsidP="00CC797C">
      <w:pPr>
        <w:tabs>
          <w:tab w:val="left" w:leader="dot" w:pos="3672"/>
          <w:tab w:val="left" w:pos="9070"/>
        </w:tabs>
        <w:spacing w:after="120"/>
        <w:textAlignment w:val="baseline"/>
        <w:rPr>
          <w:rFonts w:ascii="Century Gothic" w:eastAsia="Arial" w:hAnsi="Century Gothic" w:cs="Arial"/>
          <w:b/>
          <w:bCs/>
          <w:color w:val="000000" w:themeColor="text1"/>
          <w:spacing w:val="2"/>
          <w:sz w:val="20"/>
          <w:szCs w:val="20"/>
        </w:rPr>
      </w:pPr>
      <w:r w:rsidRPr="00B234B4">
        <w:rPr>
          <w:rFonts w:ascii="Century Gothic" w:eastAsia="Arial" w:hAnsi="Century Gothic" w:cs="Arial"/>
          <w:b/>
          <w:bCs/>
          <w:color w:val="000000" w:themeColor="text1"/>
          <w:spacing w:val="2"/>
          <w:sz w:val="20"/>
          <w:szCs w:val="20"/>
        </w:rPr>
        <w:t>Propriétaire(s) du Bien-Fond</w:t>
      </w:r>
    </w:p>
    <w:p w14:paraId="35F2E689" w14:textId="589FA8BA" w:rsidR="00C15B02" w:rsidRPr="00B234B4" w:rsidRDefault="002805CC" w:rsidP="00DC6D5F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>P</w:t>
      </w:r>
      <w:r w:rsidR="00C15B02"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>rénom/Nom</w:t>
      </w:r>
      <w:r w:rsidR="00CC797C"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 xml:space="preserve"> </w:t>
      </w:r>
      <w:r w:rsidR="00C15B02" w:rsidRPr="00B234B4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</w:rPr>
        <w:t xml:space="preserve">: </w: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2" w:name="Texte16"/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instrText xml:space="preserve"> FORMTEXT </w:instrTex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separate"/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noProof/>
          <w:color w:val="000000" w:themeColor="text1"/>
          <w:spacing w:val="2"/>
          <w:sz w:val="20"/>
          <w:szCs w:val="20"/>
          <w:u w:val="single"/>
        </w:rPr>
        <w:t> </w:t>
      </w:r>
      <w:r w:rsidR="00293A53" w:rsidRPr="00F558E6">
        <w:rPr>
          <w:rFonts w:ascii="Century Gothic" w:eastAsia="Arial" w:hAnsi="Century Gothic" w:cs="Arial"/>
          <w:color w:val="000000" w:themeColor="text1"/>
          <w:spacing w:val="2"/>
          <w:sz w:val="20"/>
          <w:szCs w:val="20"/>
          <w:u w:val="single"/>
        </w:rPr>
        <w:fldChar w:fldCharType="end"/>
      </w:r>
      <w:bookmarkEnd w:id="2"/>
      <w:r w:rsidRPr="00F558E6">
        <w:rPr>
          <w:rFonts w:ascii="Century Gothic" w:eastAsia="Arial" w:hAnsi="Century Gothic" w:cs="Arial"/>
          <w:b/>
          <w:bCs/>
          <w:color w:val="000000" w:themeColor="text1"/>
          <w:spacing w:val="2"/>
          <w:sz w:val="20"/>
          <w:szCs w:val="20"/>
          <w:u w:val="single"/>
        </w:rPr>
        <w:tab/>
      </w:r>
    </w:p>
    <w:p w14:paraId="4282D5AF" w14:textId="51F15D1B" w:rsidR="00C15B02" w:rsidRPr="00B234B4" w:rsidRDefault="00C15B02" w:rsidP="00685B8F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Adresse</w:t>
      </w:r>
      <w:r w:rsidR="00CC797C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</w:t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:</w:t>
      </w:r>
      <w:r w:rsidR="00293A53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3" w:name="Texte17"/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instrText xml:space="preserve"> FORMTEXT </w:instrTex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separate"/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end"/>
      </w:r>
      <w:bookmarkEnd w:id="3"/>
      <w:r w:rsidR="002805CC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ab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</w:t>
      </w:r>
    </w:p>
    <w:p w14:paraId="72815103" w14:textId="21151B66" w:rsidR="002805CC" w:rsidRPr="00B234B4" w:rsidRDefault="002805CC" w:rsidP="00685B8F">
      <w:pPr>
        <w:tabs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NPA et localité</w:t>
      </w:r>
      <w:r w:rsidR="00CC797C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 : 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4" w:name="Texte18"/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instrText xml:space="preserve"> FORMTEXT </w:instrTex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separate"/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end"/>
      </w:r>
      <w:bookmarkEnd w:id="4"/>
      <w:r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ab/>
      </w:r>
    </w:p>
    <w:p w14:paraId="7A0035BB" w14:textId="6421148F" w:rsidR="002805CC" w:rsidRPr="00B234B4" w:rsidRDefault="002805CC" w:rsidP="00685B8F">
      <w:pPr>
        <w:tabs>
          <w:tab w:val="left" w:pos="4111"/>
          <w:tab w:val="left" w:pos="4536"/>
          <w:tab w:val="left" w:pos="9070"/>
        </w:tabs>
        <w:spacing w:after="24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Téléphone</w:t>
      </w:r>
      <w:r w:rsidR="00293A53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 : 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5" w:name="Texte19"/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instrText xml:space="preserve"> FORMTEXT </w:instrTex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separate"/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end"/>
      </w:r>
      <w:bookmarkEnd w:id="5"/>
      <w:r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ab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ab/>
        <w:t>Courriel</w:t>
      </w:r>
      <w:r w:rsidR="00CC797C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 :</w:t>
      </w:r>
      <w:r w:rsidR="00293A53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6" w:name="Texte20"/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instrText xml:space="preserve"> FORMTEXT </w:instrTex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separate"/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293A53"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end"/>
      </w:r>
      <w:bookmarkEnd w:id="6"/>
      <w:r w:rsidRPr="00DC6D5F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ab/>
      </w:r>
    </w:p>
    <w:p w14:paraId="7F835D34" w14:textId="4887400A" w:rsidR="00C15B02" w:rsidRPr="00B234B4" w:rsidRDefault="00C15B02" w:rsidP="00CC797C">
      <w:pPr>
        <w:tabs>
          <w:tab w:val="left" w:leader="underscore" w:pos="4111"/>
          <w:tab w:val="left" w:pos="9070"/>
        </w:tabs>
        <w:spacing w:after="120"/>
        <w:textAlignment w:val="baseline"/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</w:pPr>
      <w:r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>O</w:t>
      </w:r>
      <w:r w:rsidR="002805CC"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>bjet(s) concernés</w:t>
      </w:r>
    </w:p>
    <w:p w14:paraId="07BE9B8A" w14:textId="198D89E1" w:rsidR="00C15B02" w:rsidRPr="00B234B4" w:rsidRDefault="00C15B02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Joindre un plan de situation indiquant par numéro* l'emplacement du patrimoine arboré concerné ainsi que des photographies.</w:t>
      </w:r>
    </w:p>
    <w:tbl>
      <w:tblPr>
        <w:tblW w:w="9110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936"/>
        <w:gridCol w:w="1507"/>
        <w:gridCol w:w="1469"/>
        <w:gridCol w:w="936"/>
        <w:gridCol w:w="835"/>
        <w:gridCol w:w="2640"/>
      </w:tblGrid>
      <w:tr w:rsidR="00DC4B4D" w:rsidRPr="00B234B4" w14:paraId="54415025" w14:textId="77777777" w:rsidTr="002D1BFD">
        <w:trPr>
          <w:trHeight w:hRule="exact" w:val="425"/>
        </w:trPr>
        <w:tc>
          <w:tcPr>
            <w:tcW w:w="911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7DAC21" w14:textId="77777777" w:rsidR="00C15B02" w:rsidRPr="00B234B4" w:rsidRDefault="00C15B02" w:rsidP="00CC797C">
            <w:pPr>
              <w:spacing w:after="120"/>
              <w:ind w:left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Désignation exacte du patrimoine arboré faisant l'objet de la demande</w:t>
            </w:r>
          </w:p>
        </w:tc>
      </w:tr>
      <w:tr w:rsidR="00DC4B4D" w:rsidRPr="00B234B4" w14:paraId="34AF7450" w14:textId="77777777" w:rsidTr="002D1BFD">
        <w:trPr>
          <w:trHeight w:val="425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AC7355" w14:textId="77777777" w:rsidR="00C15B02" w:rsidRPr="00B234B4" w:rsidRDefault="00C15B02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*N°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br/>
              <w:t xml:space="preserve">sur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br/>
              <w:t>plan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D16031" w14:textId="77777777" w:rsidR="00C15B02" w:rsidRPr="00B234B4" w:rsidRDefault="00C15B02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Nombre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640940" w14:textId="77777777" w:rsidR="00C15B02" w:rsidRPr="00B234B4" w:rsidRDefault="00C15B02" w:rsidP="00856F38">
            <w:pPr>
              <w:spacing w:after="120"/>
              <w:ind w:right="-21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Essence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C3A0BC" w14:textId="77777777" w:rsidR="00C15B02" w:rsidRPr="00B234B4" w:rsidRDefault="00C15B02" w:rsidP="00856F38">
            <w:pPr>
              <w:spacing w:after="120"/>
              <w:ind w:right="108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pacing w:val="-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pacing w:val="-1"/>
                <w:sz w:val="20"/>
                <w:szCs w:val="20"/>
              </w:rPr>
              <w:t>Circonférence (cm) mesurée à 1 m du sol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FA26E2" w14:textId="77777777" w:rsidR="00C15B02" w:rsidRPr="00B234B4" w:rsidRDefault="00C15B02" w:rsidP="00856F38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Hauteur (m)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B29D19" w14:textId="77777777" w:rsidR="00C15B02" w:rsidRPr="00B234B4" w:rsidRDefault="00C15B02" w:rsidP="00856F38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Age (ans)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417843" w14:textId="77777777" w:rsidR="00C15B02" w:rsidRPr="00B234B4" w:rsidRDefault="00C15B02" w:rsidP="00856F38">
            <w:pPr>
              <w:spacing w:after="120"/>
              <w:ind w:right="49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Etat sanitaire</w:t>
            </w:r>
          </w:p>
        </w:tc>
      </w:tr>
      <w:tr w:rsidR="00DC4B4D" w:rsidRPr="00B234B4" w14:paraId="4F58D679" w14:textId="77777777" w:rsidTr="00DC4B4D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0DEFF6" w14:textId="74166394" w:rsidR="00C15B02" w:rsidRPr="00B234B4" w:rsidRDefault="00A2620D" w:rsidP="00A2620D">
            <w:pPr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BB9479" w14:textId="294FF880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3BB336" w14:textId="2DE651E2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56DC81" w14:textId="05454545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56426A" w14:textId="65547E2F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0" w:name="Texte9"/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3EB899" w14:textId="452FA566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1" w:name="Texte10"/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3C821F" w14:textId="75DA1314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2" w:name="Texte11"/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  <w:bookmarkEnd w:id="12"/>
          </w:p>
        </w:tc>
      </w:tr>
      <w:tr w:rsidR="00DC4B4D" w:rsidRPr="00B234B4" w14:paraId="10F5C1A9" w14:textId="77777777" w:rsidTr="00DC4B4D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0A80D" w14:textId="19F72545" w:rsidR="00C15B02" w:rsidRPr="00B234B4" w:rsidRDefault="00A2620D" w:rsidP="00A2620D">
            <w:pPr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0BD05D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45713A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15980F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77570F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53AB99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EADB8F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4B4D" w:rsidRPr="00B234B4" w14:paraId="51C6267A" w14:textId="77777777" w:rsidTr="00DC4B4D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133986" w14:textId="395D8F53" w:rsidR="00C15B02" w:rsidRPr="00B234B4" w:rsidRDefault="00A2620D" w:rsidP="00A2620D">
            <w:pPr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92AE4F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35E45E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86B18E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567266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6F766B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1EA5AA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4B4D" w:rsidRPr="00B234B4" w14:paraId="2DBE8850" w14:textId="77777777" w:rsidTr="00DC4B4D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BEE73E" w14:textId="55503306" w:rsidR="00C15B02" w:rsidRPr="00B234B4" w:rsidRDefault="00A2620D" w:rsidP="00A2620D">
            <w:pPr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BA15F4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E92913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D9AC6B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B88200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02106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DFDA18" w14:textId="77777777" w:rsidR="00C15B02" w:rsidRPr="00B234B4" w:rsidRDefault="00C15B02" w:rsidP="00A2620D">
            <w:pPr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16E919E2" w14:textId="2BB111D6" w:rsidR="00C15B02" w:rsidRPr="00B234B4" w:rsidRDefault="00C15B02" w:rsidP="00CC797C">
      <w:pPr>
        <w:pStyle w:val="En-tte"/>
        <w:spacing w:after="120"/>
        <w:rPr>
          <w:rFonts w:ascii="Century Gothic" w:hAnsi="Century Gothic"/>
          <w:color w:val="000000" w:themeColor="text1"/>
          <w:lang w:val="fr-CH"/>
        </w:rPr>
      </w:pPr>
    </w:p>
    <w:p w14:paraId="2D2133C9" w14:textId="63306116" w:rsidR="00C15B02" w:rsidRPr="00B234B4" w:rsidRDefault="00C15B02" w:rsidP="00B234B4">
      <w:pPr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CaseACocher1"/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end"/>
      </w:r>
      <w:bookmarkEnd w:id="13"/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Arbre remarquable inscrit à l’inventaire cantonal</w:t>
      </w:r>
      <w:r w:rsidR="00CC797C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*</w:t>
      </w:r>
    </w:p>
    <w:p w14:paraId="1295B5F4" w14:textId="454E6E86" w:rsidR="00B234B4" w:rsidRPr="00B234B4" w:rsidRDefault="00CC797C" w:rsidP="00B234B4">
      <w:pPr>
        <w:pStyle w:val="En-tte"/>
        <w:spacing w:after="240"/>
        <w:ind w:left="284"/>
        <w:rPr>
          <w:rFonts w:ascii="Century Gothic" w:eastAsia="Arial" w:hAnsi="Century Gothic"/>
          <w:i/>
          <w:iCs/>
          <w:color w:val="000000" w:themeColor="text1"/>
          <w:sz w:val="16"/>
          <w:szCs w:val="16"/>
          <w:lang w:val="fr-FR"/>
        </w:rPr>
      </w:pPr>
      <w:r w:rsidRPr="00B234B4">
        <w:rPr>
          <w:rFonts w:ascii="Century Gothic" w:eastAsia="Arial" w:hAnsi="Century Gothic"/>
          <w:i/>
          <w:iCs/>
          <w:color w:val="000000" w:themeColor="text1"/>
          <w:sz w:val="16"/>
          <w:szCs w:val="16"/>
          <w:lang w:val="fr-FR"/>
        </w:rPr>
        <w:t>*</w:t>
      </w:r>
      <w:r w:rsidR="00C15B02" w:rsidRPr="00B234B4">
        <w:rPr>
          <w:rFonts w:ascii="Century Gothic" w:eastAsia="Arial" w:hAnsi="Century Gothic"/>
          <w:i/>
          <w:iCs/>
          <w:color w:val="000000" w:themeColor="text1"/>
          <w:sz w:val="16"/>
          <w:szCs w:val="16"/>
          <w:lang w:val="fr-FR"/>
        </w:rPr>
        <w:t>La requête doit être adressée par écrit à la commune qui transmet le dossier à la DGE-BIODIV pour instruction avec publication FAO</w:t>
      </w:r>
    </w:p>
    <w:p w14:paraId="19F25FDE" w14:textId="7B467AC3" w:rsidR="00C15B02" w:rsidRPr="00B234B4" w:rsidRDefault="00C15B02" w:rsidP="00CC797C">
      <w:pPr>
        <w:spacing w:after="120"/>
        <w:textAlignment w:val="baseline"/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</w:pPr>
      <w:r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>D</w:t>
      </w:r>
      <w:r w:rsidR="007C54BA"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>emande</w:t>
      </w:r>
    </w:p>
    <w:p w14:paraId="5583799A" w14:textId="22D52BC6" w:rsidR="002D1BFD" w:rsidRPr="00B234B4" w:rsidRDefault="00C15B02" w:rsidP="00CC797C">
      <w:pPr>
        <w:tabs>
          <w:tab w:val="left" w:pos="3456"/>
          <w:tab w:val="left" w:pos="6840"/>
        </w:tabs>
        <w:spacing w:after="240"/>
        <w:textAlignment w:val="baseline"/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2"/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fldChar w:fldCharType="end"/>
      </w:r>
      <w:bookmarkEnd w:id="14"/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 xml:space="preserve"> Abattage</w:t>
      </w:r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ab/>
      </w:r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3"/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fldChar w:fldCharType="end"/>
      </w:r>
      <w:bookmarkEnd w:id="15"/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 xml:space="preserve"> Elagage hors entretien courant</w:t>
      </w:r>
      <w:r w:rsidRPr="00B234B4">
        <w:rPr>
          <w:rFonts w:ascii="Century Gothic" w:eastAsia="Arial" w:hAnsi="Century Gothic" w:cs="Arial"/>
          <w:color w:val="000000" w:themeColor="text1"/>
          <w:spacing w:val="6"/>
          <w:sz w:val="20"/>
          <w:szCs w:val="20"/>
        </w:rPr>
        <w:tab/>
      </w:r>
    </w:p>
    <w:p w14:paraId="027F38B3" w14:textId="506B3359" w:rsidR="00C15B02" w:rsidRPr="00B234B4" w:rsidRDefault="00C15B02" w:rsidP="00CC797C">
      <w:pPr>
        <w:spacing w:after="120"/>
        <w:textAlignment w:val="baseline"/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</w:pPr>
      <w:r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>M</w:t>
      </w:r>
      <w:r w:rsidR="007C54BA"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>otifs</w:t>
      </w:r>
    </w:p>
    <w:p w14:paraId="65AEE360" w14:textId="38008258" w:rsidR="00C15B02" w:rsidRPr="00B234B4" w:rsidRDefault="00C15B02" w:rsidP="00A2620D">
      <w:pPr>
        <w:spacing w:line="300" w:lineRule="auto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4"/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end"/>
      </w:r>
      <w:bookmarkEnd w:id="16"/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Risques sécuritaires ou phytosanitaires avérés</w:t>
      </w:r>
    </w:p>
    <w:p w14:paraId="0155BB22" w14:textId="5712C2B9" w:rsidR="00C15B02" w:rsidRPr="00B234B4" w:rsidRDefault="00C15B02" w:rsidP="00A2620D">
      <w:pPr>
        <w:spacing w:line="300" w:lineRule="auto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5"/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end"/>
      </w:r>
      <w:bookmarkEnd w:id="17"/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Entrave avérée à l'exploitation agricole</w:t>
      </w:r>
    </w:p>
    <w:p w14:paraId="50F8AA58" w14:textId="73A0B662" w:rsidR="00C15B02" w:rsidRPr="00B234B4" w:rsidRDefault="00C15B02" w:rsidP="00A2620D">
      <w:pPr>
        <w:spacing w:line="300" w:lineRule="auto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end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Ombrage excessif (</w:t>
      </w:r>
      <w:r w:rsidRPr="00B234B4">
        <w:rPr>
          <w:rFonts w:ascii="Century Gothic" w:hAnsi="Century Gothic" w:cs="Arial"/>
          <w:color w:val="000000" w:themeColor="text1"/>
          <w:sz w:val="20"/>
          <w:szCs w:val="20"/>
          <w:lang w:val="fr-CH"/>
        </w:rPr>
        <w:t>art. 61 code rural et foncier)</w:t>
      </w:r>
    </w:p>
    <w:p w14:paraId="6EABC523" w14:textId="7781B8BF" w:rsidR="00C15B02" w:rsidRPr="00B234B4" w:rsidRDefault="00C15B02" w:rsidP="00A2620D">
      <w:pPr>
        <w:spacing w:line="300" w:lineRule="auto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end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Impératif de construction ou d'aménagement (avec dispense d’enquête publique)</w:t>
      </w:r>
    </w:p>
    <w:p w14:paraId="10C19CE9" w14:textId="77777777" w:rsidR="00CC797C" w:rsidRPr="00B234B4" w:rsidRDefault="00C15B02" w:rsidP="00A2620D">
      <w:pPr>
        <w:spacing w:line="300" w:lineRule="auto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instrText xml:space="preserve"> FORMCHECKBOX </w:instrText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</w:r>
      <w:r w:rsidR="00856F38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separate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fldChar w:fldCharType="end"/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Impératif de construction ou d'aménagement (avec publication dans la FAO), </w:t>
      </w:r>
    </w:p>
    <w:p w14:paraId="4EB6CCD8" w14:textId="13A0DCE4" w:rsidR="00C15B02" w:rsidRPr="00B234B4" w:rsidRDefault="00C15B02" w:rsidP="00A2620D">
      <w:pPr>
        <w:spacing w:line="300" w:lineRule="auto"/>
        <w:ind w:left="284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n° CAMAC :</w:t>
      </w:r>
      <w:r w:rsidR="00DC4B4D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 </w:t>
      </w:r>
      <w:r w:rsidR="00DC4B4D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8" w:name="Texte13"/>
      <w:r w:rsidR="00DC4B4D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instrText xml:space="preserve"> FORMTEXT </w:instrText>
      </w:r>
      <w:r w:rsidR="00DC4B4D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</w:r>
      <w:r w:rsidR="00DC4B4D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separate"/>
      </w:r>
      <w:r w:rsidR="00DC4B4D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DC4B4D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DC4B4D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DC4B4D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DC4B4D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DC4B4D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end"/>
      </w:r>
      <w:bookmarkEnd w:id="18"/>
      <w:r w:rsidR="00E763B6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>______________</w:t>
      </w:r>
      <w:r w:rsidR="00CC797C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>*</w:t>
      </w:r>
    </w:p>
    <w:p w14:paraId="55DD617F" w14:textId="1D46C2E3" w:rsidR="00C15B02" w:rsidRPr="00B234B4" w:rsidRDefault="00CC797C" w:rsidP="00A2620D">
      <w:pPr>
        <w:tabs>
          <w:tab w:val="left" w:pos="288"/>
        </w:tabs>
        <w:spacing w:line="300" w:lineRule="auto"/>
        <w:ind w:left="284"/>
        <w:textAlignment w:val="baseline"/>
        <w:rPr>
          <w:rFonts w:ascii="Century Gothic" w:eastAsia="Arial" w:hAnsi="Century Gothic" w:cs="Arial"/>
          <w:i/>
          <w:iCs/>
          <w:color w:val="000000" w:themeColor="text1"/>
          <w:sz w:val="16"/>
          <w:szCs w:val="16"/>
        </w:rPr>
      </w:pPr>
      <w:r w:rsidRPr="00B234B4">
        <w:rPr>
          <w:rFonts w:ascii="Century Gothic" w:eastAsia="Arial" w:hAnsi="Century Gothic" w:cs="Arial"/>
          <w:i/>
          <w:iCs/>
          <w:color w:val="000000" w:themeColor="text1"/>
          <w:spacing w:val="-2"/>
          <w:sz w:val="16"/>
          <w:szCs w:val="16"/>
        </w:rPr>
        <w:t>*</w:t>
      </w:r>
      <w:r w:rsidR="00C15B02" w:rsidRPr="00B234B4">
        <w:rPr>
          <w:rFonts w:ascii="Century Gothic" w:eastAsia="Arial" w:hAnsi="Century Gothic" w:cs="Arial"/>
          <w:i/>
          <w:iCs/>
          <w:color w:val="000000" w:themeColor="text1"/>
          <w:spacing w:val="-2"/>
          <w:sz w:val="16"/>
          <w:szCs w:val="16"/>
        </w:rPr>
        <w:t xml:space="preserve">La demande de dérogation </w:t>
      </w:r>
      <w:r w:rsidR="00C15B02" w:rsidRPr="00B234B4">
        <w:rPr>
          <w:rFonts w:ascii="Century Gothic" w:eastAsia="Arial" w:hAnsi="Century Gothic" w:cs="Arial"/>
          <w:i/>
          <w:iCs/>
          <w:color w:val="000000" w:themeColor="text1"/>
          <w:sz w:val="16"/>
          <w:szCs w:val="16"/>
        </w:rPr>
        <w:t>doit être soumise uniquement avec la demande de permis de construire</w:t>
      </w:r>
    </w:p>
    <w:p w14:paraId="62F1BCD4" w14:textId="673B9411" w:rsidR="00C15B02" w:rsidRPr="00B234B4" w:rsidRDefault="00B234B4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br/>
      </w:r>
      <w:r w:rsidR="00C15B02"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Description des motifs de la demande : </w:t>
      </w:r>
    </w:p>
    <w:tbl>
      <w:tblPr>
        <w:tblW w:w="9110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10"/>
      </w:tblGrid>
      <w:tr w:rsidR="00DC4B4D" w:rsidRPr="00B234B4" w14:paraId="1E16BD13" w14:textId="77777777" w:rsidTr="007C54BA">
        <w:trPr>
          <w:trHeight w:hRule="exact" w:val="1327"/>
        </w:trPr>
        <w:tc>
          <w:tcPr>
            <w:tcW w:w="9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757502" w14:textId="1EE384B8" w:rsidR="00DC4B4D" w:rsidRPr="00B234B4" w:rsidRDefault="00DC4B4D" w:rsidP="00CC797C">
            <w:pPr>
              <w:spacing w:after="120"/>
              <w:ind w:left="120"/>
              <w:textAlignment w:val="baseline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9" w:name="Texte12"/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  <w:bookmarkEnd w:id="19"/>
          </w:p>
        </w:tc>
      </w:tr>
    </w:tbl>
    <w:p w14:paraId="1C8B8B1A" w14:textId="15EF1256" w:rsidR="00DC4B4D" w:rsidRPr="00B234B4" w:rsidRDefault="00DC4B4D" w:rsidP="00CC797C">
      <w:pPr>
        <w:spacing w:after="120"/>
        <w:textAlignment w:val="baseline"/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</w:pPr>
      <w:r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lastRenderedPageBreak/>
        <w:br/>
        <w:t>P</w:t>
      </w:r>
      <w:r w:rsidR="007C54BA" w:rsidRPr="00B234B4"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t xml:space="preserve">lantations compensatoires </w:t>
      </w:r>
    </w:p>
    <w:p w14:paraId="306431EC" w14:textId="77777777" w:rsidR="00DC4B4D" w:rsidRPr="00B234B4" w:rsidRDefault="00DC4B4D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 xml:space="preserve">Joindre un plan de situation indiquant par numéro* l’emplacement des plantations compensatoires. </w:t>
      </w:r>
    </w:p>
    <w:tbl>
      <w:tblPr>
        <w:tblW w:w="9052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894"/>
        <w:gridCol w:w="4253"/>
        <w:gridCol w:w="1276"/>
        <w:gridCol w:w="1842"/>
      </w:tblGrid>
      <w:tr w:rsidR="00DC4B4D" w:rsidRPr="00B234B4" w14:paraId="0DFBA7ED" w14:textId="77777777" w:rsidTr="00DC4B4D">
        <w:trPr>
          <w:trHeight w:hRule="exact" w:val="425"/>
        </w:trPr>
        <w:tc>
          <w:tcPr>
            <w:tcW w:w="90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65C321" w14:textId="765EDA49" w:rsidR="00DC4B4D" w:rsidRPr="00B234B4" w:rsidRDefault="00DC4B4D" w:rsidP="00CC797C">
            <w:pPr>
              <w:spacing w:after="120"/>
              <w:ind w:left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Désignation exacte des plantations compensatoires</w:t>
            </w:r>
          </w:p>
        </w:tc>
      </w:tr>
      <w:tr w:rsidR="00DC4B4D" w:rsidRPr="00B234B4" w14:paraId="3F944441" w14:textId="77777777" w:rsidTr="007C54BA">
        <w:trPr>
          <w:trHeight w:val="425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65E7E6" w14:textId="77777777" w:rsidR="00DC4B4D" w:rsidRPr="00B234B4" w:rsidRDefault="00DC4B4D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*N°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br/>
              <w:t xml:space="preserve">sur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br/>
              <w:t>plan</w:t>
            </w:r>
          </w:p>
        </w:tc>
        <w:tc>
          <w:tcPr>
            <w:tcW w:w="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7E09E5" w14:textId="77777777" w:rsidR="00DC4B4D" w:rsidRPr="00B234B4" w:rsidRDefault="00DC4B4D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Nombre</w:t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4E5788" w14:textId="77777777" w:rsidR="00DC4B4D" w:rsidRPr="00B234B4" w:rsidRDefault="00DC4B4D" w:rsidP="00CC797C">
            <w:pPr>
              <w:spacing w:after="120"/>
              <w:ind w:right="638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Essence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80BEDF" w14:textId="77777777" w:rsidR="00DC4B4D" w:rsidRPr="00B234B4" w:rsidRDefault="00DC4B4D" w:rsidP="00CC797C">
            <w:pPr>
              <w:spacing w:after="120"/>
              <w:ind w:left="108" w:right="108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pacing w:val="-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pacing w:val="-1"/>
                <w:sz w:val="20"/>
                <w:szCs w:val="20"/>
              </w:rPr>
              <w:t>Circonférence (cm) mesurée à 1 m du sol</w:t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273FE9" w14:textId="77777777" w:rsidR="00DC4B4D" w:rsidRPr="00B234B4" w:rsidRDefault="00DC4B4D" w:rsidP="00CC797C">
            <w:pPr>
              <w:spacing w:after="120"/>
              <w:ind w:left="108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Hauteur (m)</w:t>
            </w:r>
          </w:p>
        </w:tc>
      </w:tr>
      <w:tr w:rsidR="00DC4B4D" w:rsidRPr="00B234B4" w14:paraId="60D8F2F1" w14:textId="77777777" w:rsidTr="007C54BA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0B4CCD" w14:textId="00C25F26" w:rsidR="00DC4B4D" w:rsidRPr="00B234B4" w:rsidRDefault="00A2620D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8E307B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E6E0FB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51F885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B7B931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4B4D" w:rsidRPr="00B234B4" w14:paraId="2E3C09F7" w14:textId="77777777" w:rsidTr="007C54BA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ECEF79" w14:textId="3BC8F2D9" w:rsidR="00DC4B4D" w:rsidRPr="00B234B4" w:rsidRDefault="00A2620D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ABF2B1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8A1BFC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60686A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928A7E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4B4D" w:rsidRPr="00B234B4" w14:paraId="5884E365" w14:textId="77777777" w:rsidTr="007C54BA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7269D" w14:textId="27193199" w:rsidR="00DC4B4D" w:rsidRPr="00B234B4" w:rsidRDefault="00A2620D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7145BA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8CD19B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51E368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8DB3D1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4B4D" w:rsidRPr="00B234B4" w14:paraId="56E22AB9" w14:textId="77777777" w:rsidTr="007C54BA">
        <w:trPr>
          <w:trHeight w:hRule="exact" w:val="397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1491A6" w14:textId="0C907375" w:rsidR="00DC4B4D" w:rsidRPr="00B234B4" w:rsidRDefault="00A2620D" w:rsidP="00CC797C">
            <w:pPr>
              <w:spacing w:after="120"/>
              <w:jc w:val="center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248617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38F2B4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C3AEC6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148B10" w14:textId="77777777" w:rsidR="00DC4B4D" w:rsidRPr="00B234B4" w:rsidRDefault="00DC4B4D" w:rsidP="00CC797C">
            <w:pPr>
              <w:spacing w:after="120"/>
              <w:textAlignment w:val="baseline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 xml:space="preserve"> 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separate"/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 </w:t>
            </w:r>
            <w:r w:rsidRPr="00B234B4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55695A28" w14:textId="355A1BA7" w:rsidR="00DC4B4D" w:rsidRPr="00B234B4" w:rsidRDefault="00DC4B4D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77443897" w14:textId="77777777" w:rsidR="00CC797C" w:rsidRPr="00B234B4" w:rsidRDefault="00CC797C" w:rsidP="00CC797C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  <w:r w:rsidRPr="00B234B4"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  <w:t>Aucun travail ne peut être exécuté sans autorisation municipale</w:t>
      </w:r>
    </w:p>
    <w:p w14:paraId="48311DAD" w14:textId="650493DB" w:rsidR="00DC4B4D" w:rsidRPr="00B234B4" w:rsidRDefault="00DC4B4D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40E0AB4E" w14:textId="77777777" w:rsidR="007C54BA" w:rsidRPr="00B234B4" w:rsidRDefault="007C54BA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726A6736" w14:textId="52DD42F5" w:rsidR="00DC4B4D" w:rsidRPr="00B234B4" w:rsidRDefault="00DC4B4D" w:rsidP="00CC797C">
      <w:pPr>
        <w:tabs>
          <w:tab w:val="left" w:leader="underscore" w:pos="5103"/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Lieu et date :</w:t>
      </w:r>
      <w:r w:rsidR="001B0135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 xml:space="preserve"> </w:t>
      </w:r>
      <w:r w:rsidR="001B0135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1B0135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instrText xml:space="preserve"> FORMTEXT </w:instrText>
      </w:r>
      <w:r w:rsidR="001B0135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</w:r>
      <w:r w:rsidR="001B0135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separate"/>
      </w:r>
      <w:r w:rsidR="001B0135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1B0135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1B0135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1B0135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1B0135" w:rsidRPr="00B234B4">
        <w:rPr>
          <w:rFonts w:ascii="Century Gothic" w:eastAsia="Arial" w:hAnsi="Century Gothic" w:cs="Arial"/>
          <w:noProof/>
          <w:color w:val="000000" w:themeColor="text1"/>
          <w:sz w:val="20"/>
          <w:szCs w:val="20"/>
          <w:u w:val="single"/>
        </w:rPr>
        <w:t> </w:t>
      </w:r>
      <w:r w:rsidR="001B0135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fldChar w:fldCharType="end"/>
      </w:r>
      <w:r w:rsidR="001B0135"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ab/>
      </w:r>
    </w:p>
    <w:p w14:paraId="4E2EF6F9" w14:textId="77777777" w:rsidR="00DC4B4D" w:rsidRPr="00B234B4" w:rsidRDefault="00DC4B4D" w:rsidP="00CC797C">
      <w:pPr>
        <w:tabs>
          <w:tab w:val="left" w:leader="underscore" w:pos="5103"/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05C8ABC5" w14:textId="1CA9FDD0" w:rsidR="00DC4B4D" w:rsidRPr="00B234B4" w:rsidRDefault="00DC4B4D" w:rsidP="00CC797C">
      <w:pPr>
        <w:tabs>
          <w:tab w:val="left" w:leader="underscore" w:pos="5103"/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407AD1C7" w14:textId="77777777" w:rsidR="00A2620D" w:rsidRPr="00B234B4" w:rsidRDefault="00A2620D" w:rsidP="00CC797C">
      <w:pPr>
        <w:tabs>
          <w:tab w:val="left" w:leader="underscore" w:pos="5103"/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1C170C46" w14:textId="503B7AB6" w:rsidR="00DC4B4D" w:rsidRPr="00B234B4" w:rsidRDefault="00DC4B4D" w:rsidP="00CC797C">
      <w:pPr>
        <w:tabs>
          <w:tab w:val="left" w:leader="underscore" w:pos="5103"/>
          <w:tab w:val="left" w:pos="9070"/>
        </w:tabs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</w:rPr>
        <w:t>Signature du propriétaire :</w:t>
      </w:r>
      <w:r w:rsidRPr="00B234B4">
        <w:rPr>
          <w:rFonts w:ascii="Century Gothic" w:eastAsia="Arial" w:hAnsi="Century Gothic" w:cs="Arial"/>
          <w:color w:val="000000" w:themeColor="text1"/>
          <w:sz w:val="20"/>
          <w:szCs w:val="20"/>
          <w:u w:val="single"/>
        </w:rPr>
        <w:tab/>
      </w:r>
    </w:p>
    <w:p w14:paraId="45B485E0" w14:textId="45D5E4CC" w:rsidR="00DC4B4D" w:rsidRPr="00B234B4" w:rsidRDefault="00DC4B4D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39B72F3D" w14:textId="439C1BCA" w:rsidR="00AF4978" w:rsidRPr="00B234B4" w:rsidRDefault="00AF4978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46BF8557" w14:textId="3C6B38A4" w:rsidR="00A2620D" w:rsidRDefault="00A2620D" w:rsidP="00AF4978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</w:p>
    <w:p w14:paraId="7868C3D7" w14:textId="662E0E42" w:rsidR="00A2620D" w:rsidRDefault="00A2620D" w:rsidP="00AF4978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</w:p>
    <w:p w14:paraId="0FE5DD43" w14:textId="0065FA4F" w:rsidR="00A2620D" w:rsidRDefault="00A2620D" w:rsidP="00AF4978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</w:p>
    <w:p w14:paraId="63404731" w14:textId="33F8203C" w:rsidR="00A2620D" w:rsidRDefault="00A2620D" w:rsidP="00AF4978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</w:p>
    <w:p w14:paraId="50F96235" w14:textId="0A395EE1" w:rsidR="00A2620D" w:rsidRDefault="00A2620D" w:rsidP="00AF4978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</w:p>
    <w:p w14:paraId="55F98620" w14:textId="609B4FCA" w:rsidR="00A2620D" w:rsidRDefault="00A2620D" w:rsidP="00AF4978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</w:p>
    <w:p w14:paraId="4150F43D" w14:textId="77777777" w:rsidR="00A2620D" w:rsidRDefault="00A2620D" w:rsidP="00AF4978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</w:p>
    <w:p w14:paraId="736EADCC" w14:textId="1ECB7EB0" w:rsidR="00AF4978" w:rsidRDefault="00AF4978" w:rsidP="00AF4978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Art 15, al 3 LPrPNP : </w:t>
      </w:r>
      <w:r w:rsidRPr="00AF4978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La demande de dérogation est mise à l'enquête publique durant </w:t>
      </w:r>
      <w:r w:rsid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>30</w:t>
      </w:r>
      <w:r w:rsidRPr="00AF4978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jours. Pendant le délai d'enquête, tout intéressé peut déposer une opposition écrite et motivée au greffe municipal.</w:t>
      </w:r>
    </w:p>
    <w:p w14:paraId="56E2EC0C" w14:textId="77777777" w:rsidR="00AF4978" w:rsidRDefault="00AF4978" w:rsidP="00CC797C">
      <w:pPr>
        <w:spacing w:after="120"/>
        <w:textAlignment w:val="baseline"/>
        <w:rPr>
          <w:rFonts w:ascii="Century Gothic" w:eastAsia="Arial" w:hAnsi="Century Gothic" w:cs="Arial"/>
          <w:color w:val="000000" w:themeColor="text1"/>
          <w:sz w:val="20"/>
          <w:szCs w:val="20"/>
        </w:rPr>
      </w:pPr>
    </w:p>
    <w:p w14:paraId="43B5C98D" w14:textId="16B7D69E" w:rsidR="00CC797C" w:rsidRDefault="00CC797C">
      <w:pPr>
        <w:rPr>
          <w:rFonts w:ascii="Century Gothic" w:eastAsia="Arial" w:hAnsi="Century Gothic" w:cs="Arial"/>
          <w:color w:val="000000" w:themeColor="text1"/>
          <w:sz w:val="20"/>
          <w:szCs w:val="20"/>
        </w:rPr>
      </w:pPr>
      <w:r>
        <w:rPr>
          <w:rFonts w:ascii="Century Gothic" w:eastAsia="Arial" w:hAnsi="Century Gothic" w:cs="Arial"/>
          <w:color w:val="000000" w:themeColor="text1"/>
          <w:sz w:val="20"/>
          <w:szCs w:val="20"/>
        </w:rPr>
        <w:br w:type="page"/>
      </w:r>
    </w:p>
    <w:p w14:paraId="1BBF2E62" w14:textId="1BC1EFFC" w:rsidR="00557025" w:rsidRDefault="00DC4B4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DC4B4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lastRenderedPageBreak/>
        <w:t>Formulaire</w:t>
      </w:r>
      <w:r w:rsid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et documents</w:t>
      </w:r>
      <w:r w:rsidRPr="00DC4B4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à retourner</w:t>
      </w:r>
      <w:r w:rsidR="00557025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> :</w:t>
      </w:r>
    </w:p>
    <w:p w14:paraId="106827F2" w14:textId="77777777" w:rsidR="00557025" w:rsidRDefault="00557025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par mail </w:t>
      </w:r>
      <w:r w:rsidR="00DC4B4D" w:rsidRPr="00DC4B4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>à</w:t>
      </w:r>
      <w:r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</w:t>
      </w:r>
      <w:hyperlink r:id="rId9" w:history="1">
        <w:r w:rsidR="00DC4B4D" w:rsidRPr="00DC4B4D">
          <w:rPr>
            <w:rStyle w:val="Lienhypertexte"/>
            <w:rFonts w:ascii="Century Gothic" w:eastAsia="Arial" w:hAnsi="Century Gothic" w:cs="Arial"/>
            <w:bCs/>
            <w:spacing w:val="-3"/>
            <w:sz w:val="20"/>
            <w:szCs w:val="20"/>
          </w:rPr>
          <w:t>administration@burtigny.ch</w:t>
        </w:r>
      </w:hyperlink>
      <w:r w:rsidR="00DC4B4D" w:rsidRPr="00DC4B4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ou </w:t>
      </w:r>
    </w:p>
    <w:p w14:paraId="341B73EC" w14:textId="4660F372" w:rsidR="00DC4B4D" w:rsidRPr="00DC4B4D" w:rsidRDefault="00DC4B4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DC4B4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>par courrier à Administration communale Route de Chisaz 2, 1268 Burtigny</w:t>
      </w:r>
    </w:p>
    <w:p w14:paraId="57535CC9" w14:textId="77777777" w:rsidR="00DC4B4D" w:rsidRPr="00DC4B4D" w:rsidRDefault="00DC4B4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z w:val="20"/>
          <w:szCs w:val="20"/>
        </w:rPr>
      </w:pPr>
    </w:p>
    <w:p w14:paraId="0D02082C" w14:textId="5DA821A2" w:rsidR="00DC4B4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  <w:t xml:space="preserve">Documents à fournir </w:t>
      </w:r>
    </w:p>
    <w:p w14:paraId="6301F518" w14:textId="46D5B098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6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bookmarkEnd w:id="20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Présent formulaire empli et signé</w:t>
      </w:r>
    </w:p>
    <w:p w14:paraId="0EE49E06" w14:textId="5A5623E9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7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bookmarkEnd w:id="21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Photographie(s) de(s) arbre(s)</w:t>
      </w:r>
    </w:p>
    <w:p w14:paraId="35AC993B" w14:textId="25C53AEA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8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bookmarkEnd w:id="22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Plan de situation précisant l’emplacement de(s) arbre(s) conserné(s) par la demande</w:t>
      </w:r>
    </w:p>
    <w:p w14:paraId="4E5030B9" w14:textId="493E3C4F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9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bookmarkEnd w:id="23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Plan de situation précisant l’emplacement des plantations compensatoires</w:t>
      </w:r>
    </w:p>
    <w:p w14:paraId="64ED454F" w14:textId="739C77BD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</w:p>
    <w:p w14:paraId="54AA9415" w14:textId="26880744" w:rsidR="00A2620D" w:rsidRPr="00A2620D" w:rsidRDefault="00A2620D" w:rsidP="00A2620D">
      <w:pPr>
        <w:tabs>
          <w:tab w:val="left" w:leader="underscore" w:pos="9070"/>
        </w:tabs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ab/>
      </w:r>
    </w:p>
    <w:p w14:paraId="6D847F27" w14:textId="4DD53578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  <w:t>A compléter par l’autorité</w:t>
      </w:r>
    </w:p>
    <w:p w14:paraId="07712340" w14:textId="66336801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  <w:t>Proposition :</w:t>
      </w:r>
    </w:p>
    <w:p w14:paraId="5D29E832" w14:textId="3DE9B935" w:rsidR="00A2620D" w:rsidRPr="00A2620D" w:rsidRDefault="00A2620D" w:rsidP="00A2620D">
      <w:pPr>
        <w:tabs>
          <w:tab w:val="left" w:pos="5103"/>
        </w:tabs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10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bookmarkEnd w:id="24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Autoriser l’abattage</w: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ab/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</w: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>Refuser l’abattage</w:t>
      </w:r>
    </w:p>
    <w:p w14:paraId="5054EC7A" w14:textId="4A730BEF" w:rsidR="00A2620D" w:rsidRPr="00A2620D" w:rsidRDefault="00A2620D" w:rsidP="00A2620D">
      <w:pPr>
        <w:tabs>
          <w:tab w:val="left" w:pos="5103"/>
        </w:tabs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11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bookmarkEnd w:id="25"/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Autoriser l’élagage</w: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ab/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</w: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>Refuser l’élagage</w:t>
      </w:r>
    </w:p>
    <w:p w14:paraId="66727710" w14:textId="3A9DACF6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</w: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>Autoriser l’abattage avec taxe de compensation. Montant :</w:t>
      </w:r>
    </w:p>
    <w:p w14:paraId="630646F9" w14:textId="4B8B7CE4" w:rsidR="00A2620D" w:rsidRP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instrText xml:space="preserve"> FORMCHECKBOX </w:instrTex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fldChar w:fldCharType="end"/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 </w:t>
      </w:r>
      <w:r w:rsidRPr="00A2620D">
        <w:rPr>
          <w:rFonts w:ascii="Century Gothic" w:eastAsia="Arial" w:hAnsi="Century Gothic" w:cs="Arial"/>
          <w:bCs/>
          <w:color w:val="000000" w:themeColor="text1"/>
          <w:spacing w:val="-3"/>
          <w:sz w:val="20"/>
          <w:szCs w:val="20"/>
        </w:rPr>
        <w:t xml:space="preserve">L’état d’urgence a nécessité un abattage sans délai </w:t>
      </w:r>
    </w:p>
    <w:p w14:paraId="17C6B933" w14:textId="22FB5166" w:rsidR="00A2620D" w:rsidRPr="00A2620D" w:rsidRDefault="00A2620D" w:rsidP="00A2620D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  <w:r w:rsidRPr="00A2620D"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  <w:t>Remarques :</w:t>
      </w:r>
    </w:p>
    <w:tbl>
      <w:tblPr>
        <w:tblW w:w="9110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10"/>
      </w:tblGrid>
      <w:tr w:rsidR="00A2620D" w:rsidRPr="00A2620D" w14:paraId="5EDDF3E1" w14:textId="77777777" w:rsidTr="00A33ED3">
        <w:trPr>
          <w:trHeight w:hRule="exact" w:val="1327"/>
        </w:trPr>
        <w:tc>
          <w:tcPr>
            <w:tcW w:w="9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BB8B5B" w14:textId="77777777" w:rsidR="00A2620D" w:rsidRPr="00A2620D" w:rsidRDefault="00A2620D" w:rsidP="00A33ED3">
            <w:pPr>
              <w:spacing w:after="120"/>
              <w:ind w:left="120"/>
              <w:textAlignment w:val="baseline"/>
              <w:rPr>
                <w:rFonts w:ascii="Century Gothic" w:eastAsia="Arial" w:hAnsi="Century Gothic" w:cs="Arial"/>
                <w:bCs/>
                <w:sz w:val="20"/>
                <w:szCs w:val="20"/>
              </w:rPr>
            </w:pPr>
            <w:r w:rsidRPr="00A2620D">
              <w:rPr>
                <w:rFonts w:ascii="Century Gothic" w:eastAsia="Arial" w:hAnsi="Century Gothic" w:cs="Arial"/>
                <w:bCs/>
                <w:color w:val="000000" w:themeColor="text1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Pr="00A2620D">
              <w:rPr>
                <w:rFonts w:ascii="Century Gothic" w:eastAsia="Arial" w:hAnsi="Century Gothic" w:cs="Arial"/>
                <w:bCs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A2620D">
              <w:rPr>
                <w:rFonts w:ascii="Century Gothic" w:eastAsia="Arial" w:hAnsi="Century Gothic" w:cs="Arial"/>
                <w:bCs/>
                <w:color w:val="000000" w:themeColor="text1"/>
                <w:sz w:val="20"/>
                <w:szCs w:val="20"/>
              </w:rPr>
            </w:r>
            <w:r w:rsidRPr="00A2620D">
              <w:rPr>
                <w:rFonts w:ascii="Century Gothic" w:eastAsia="Arial" w:hAnsi="Century Gothic" w:cs="Arial"/>
                <w:bCs/>
                <w:color w:val="000000" w:themeColor="text1"/>
                <w:sz w:val="20"/>
                <w:szCs w:val="20"/>
              </w:rPr>
              <w:fldChar w:fldCharType="separate"/>
            </w:r>
            <w:r w:rsidRPr="00A2620D">
              <w:rPr>
                <w:rFonts w:ascii="Century Gothic" w:eastAsia="Arial" w:hAnsi="Century Gothic" w:cs="Arial"/>
                <w:bCs/>
                <w:noProof/>
                <w:color w:val="000000" w:themeColor="text1"/>
                <w:sz w:val="20"/>
                <w:szCs w:val="20"/>
              </w:rPr>
              <w:t> </w:t>
            </w:r>
            <w:r w:rsidRPr="00A2620D">
              <w:rPr>
                <w:rFonts w:ascii="Century Gothic" w:eastAsia="Arial" w:hAnsi="Century Gothic" w:cs="Arial"/>
                <w:bCs/>
                <w:noProof/>
                <w:color w:val="000000" w:themeColor="text1"/>
                <w:sz w:val="20"/>
                <w:szCs w:val="20"/>
              </w:rPr>
              <w:t> </w:t>
            </w:r>
            <w:r w:rsidRPr="00A2620D">
              <w:rPr>
                <w:rFonts w:ascii="Century Gothic" w:eastAsia="Arial" w:hAnsi="Century Gothic" w:cs="Arial"/>
                <w:bCs/>
                <w:noProof/>
                <w:color w:val="000000" w:themeColor="text1"/>
                <w:sz w:val="20"/>
                <w:szCs w:val="20"/>
              </w:rPr>
              <w:t> </w:t>
            </w:r>
            <w:r w:rsidRPr="00A2620D">
              <w:rPr>
                <w:rFonts w:ascii="Century Gothic" w:eastAsia="Arial" w:hAnsi="Century Gothic" w:cs="Arial"/>
                <w:bCs/>
                <w:noProof/>
                <w:color w:val="000000" w:themeColor="text1"/>
                <w:sz w:val="20"/>
                <w:szCs w:val="20"/>
              </w:rPr>
              <w:t> </w:t>
            </w:r>
            <w:r w:rsidRPr="00A2620D">
              <w:rPr>
                <w:rFonts w:ascii="Century Gothic" w:eastAsia="Arial" w:hAnsi="Century Gothic" w:cs="Arial"/>
                <w:bCs/>
                <w:noProof/>
                <w:color w:val="000000" w:themeColor="text1"/>
                <w:sz w:val="20"/>
                <w:szCs w:val="20"/>
              </w:rPr>
              <w:t> </w:t>
            </w:r>
            <w:r w:rsidRPr="00A2620D">
              <w:rPr>
                <w:rFonts w:ascii="Century Gothic" w:eastAsia="Arial" w:hAnsi="Century Gothic" w:cs="Arial"/>
                <w:bCs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5B7304EC" w14:textId="03E1E612" w:rsidR="00A2620D" w:rsidRDefault="00A2620D" w:rsidP="00CC797C">
      <w:pPr>
        <w:spacing w:after="120"/>
        <w:textAlignment w:val="baseline"/>
        <w:rPr>
          <w:rFonts w:ascii="Century Gothic" w:eastAsia="Arial" w:hAnsi="Century Gothic" w:cs="Arial"/>
          <w:b/>
          <w:color w:val="000000" w:themeColor="text1"/>
          <w:spacing w:val="-3"/>
          <w:sz w:val="20"/>
          <w:szCs w:val="20"/>
        </w:rPr>
      </w:pPr>
      <w:r>
        <w:rPr>
          <w:rFonts w:ascii="Century Gothic" w:eastAsiaTheme="majorEastAsia" w:hAnsi="Century Gothic" w:cs="Arial"/>
          <w:b/>
          <w:bCs/>
          <w:color w:val="000000" w:themeColor="text1"/>
          <w:sz w:val="20"/>
          <w:szCs w:val="20"/>
          <w:lang w:val="fr-CH"/>
        </w:rPr>
        <w:br/>
      </w:r>
    </w:p>
    <w:sectPr w:rsidR="00A2620D" w:rsidSect="00B234B4">
      <w:headerReference w:type="default" r:id="rId10"/>
      <w:footerReference w:type="default" r:id="rId11"/>
      <w:footerReference w:type="first" r:id="rId12"/>
      <w:pgSz w:w="11906" w:h="16838"/>
      <w:pgMar w:top="426" w:right="1418" w:bottom="709" w:left="1418" w:header="720" w:footer="33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AB1CD" w14:textId="77777777" w:rsidR="00BC363B" w:rsidRDefault="00BC363B" w:rsidP="00A22BB2">
      <w:r>
        <w:separator/>
      </w:r>
    </w:p>
  </w:endnote>
  <w:endnote w:type="continuationSeparator" w:id="0">
    <w:p w14:paraId="06F27271" w14:textId="77777777" w:rsidR="00BC363B" w:rsidRDefault="00BC363B" w:rsidP="00A22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D031" w14:textId="2D403354" w:rsidR="000B6D44" w:rsidRPr="00DC4B4D" w:rsidRDefault="00DC4B4D" w:rsidP="00DC4B4D">
    <w:pPr>
      <w:pStyle w:val="Pieddepage"/>
      <w:tabs>
        <w:tab w:val="clear" w:pos="9072"/>
      </w:tabs>
      <w:ind w:left="-284" w:right="-286"/>
      <w:jc w:val="right"/>
      <w:rPr>
        <w:rFonts w:ascii="Century Gothic" w:hAnsi="Century Gothic"/>
        <w:sz w:val="20"/>
        <w:szCs w:val="20"/>
      </w:rPr>
    </w:pPr>
    <w:r w:rsidRPr="003F42B2">
      <w:rPr>
        <w:rFonts w:ascii="Century Gothic" w:hAnsi="Century Gothic"/>
        <w:sz w:val="16"/>
        <w:szCs w:val="16"/>
      </w:rPr>
      <w:t>Chemin de Chisaz 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>1268 Burtigny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>–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022 366 24 12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hyperlink r:id="rId1" w:history="1">
      <w:r w:rsidRPr="003F42B2">
        <w:rPr>
          <w:rStyle w:val="Lienhypertexte"/>
          <w:rFonts w:ascii="Century Gothic" w:hAnsi="Century Gothic"/>
          <w:sz w:val="16"/>
          <w:szCs w:val="16"/>
        </w:rPr>
        <w:t>administration@burtigny.ch</w:t>
      </w:r>
    </w:hyperlink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– </w:t>
    </w:r>
    <w:r>
      <w:rPr>
        <w:rFonts w:ascii="Century Gothic" w:hAnsi="Century Gothic"/>
        <w:sz w:val="16"/>
        <w:szCs w:val="16"/>
      </w:rPr>
      <w:t xml:space="preserve">  </w:t>
    </w:r>
    <w:hyperlink r:id="rId2" w:history="1">
      <w:r w:rsidRPr="00B72328">
        <w:rPr>
          <w:rStyle w:val="Lienhypertexte"/>
          <w:rFonts w:ascii="Century Gothic" w:hAnsi="Century Gothic"/>
          <w:sz w:val="16"/>
          <w:szCs w:val="16"/>
        </w:rPr>
        <w:t>www.burtigny.ch</w:t>
      </w:r>
    </w:hyperlink>
    <w:r>
      <w:rPr>
        <w:rFonts w:ascii="Century Gothic" w:hAnsi="Century Gothic"/>
        <w:sz w:val="16"/>
        <w:szCs w:val="16"/>
      </w:rPr>
      <w:t xml:space="preserve">  - page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PAGE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1</w:t>
    </w:r>
    <w:r w:rsidRPr="00CB43EE">
      <w:rPr>
        <w:rFonts w:ascii="Century Gothic" w:hAnsi="Century Gothic"/>
        <w:sz w:val="20"/>
        <w:szCs w:val="20"/>
      </w:rPr>
      <w:fldChar w:fldCharType="end"/>
    </w:r>
    <w:r w:rsidRPr="00CB43EE">
      <w:rPr>
        <w:rFonts w:ascii="Century Gothic" w:hAnsi="Century Gothic"/>
        <w:sz w:val="20"/>
        <w:szCs w:val="20"/>
      </w:rPr>
      <w:t xml:space="preserve"> /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NUMPAGES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2</w:t>
    </w:r>
    <w:r w:rsidRPr="00CB43EE">
      <w:rPr>
        <w:rFonts w:ascii="Century Gothic" w:hAnsi="Century Gothic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CB6E6" w14:textId="2A5410F2" w:rsidR="00DC4B4D" w:rsidRPr="00CB43EE" w:rsidRDefault="00DC4B4D" w:rsidP="00DC4B4D">
    <w:pPr>
      <w:pStyle w:val="Pieddepage"/>
      <w:tabs>
        <w:tab w:val="clear" w:pos="9072"/>
      </w:tabs>
      <w:ind w:left="-284" w:right="-286"/>
      <w:jc w:val="right"/>
      <w:rPr>
        <w:rFonts w:ascii="Century Gothic" w:hAnsi="Century Gothic"/>
        <w:sz w:val="20"/>
        <w:szCs w:val="20"/>
      </w:rPr>
    </w:pPr>
    <w:r w:rsidRPr="003F42B2">
      <w:rPr>
        <w:rFonts w:ascii="Century Gothic" w:hAnsi="Century Gothic"/>
        <w:sz w:val="16"/>
        <w:szCs w:val="16"/>
      </w:rPr>
      <w:t>Chemin de Chisaz 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>1268 Burtigny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>–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022 366 24 12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 –</w:t>
    </w:r>
    <w:r>
      <w:rPr>
        <w:rFonts w:ascii="Century Gothic" w:hAnsi="Century Gothic"/>
        <w:sz w:val="16"/>
        <w:szCs w:val="16"/>
      </w:rPr>
      <w:t xml:space="preserve"> </w:t>
    </w:r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</w:t>
    </w:r>
    <w:hyperlink r:id="rId1" w:history="1">
      <w:r w:rsidRPr="003F42B2">
        <w:rPr>
          <w:rStyle w:val="Lienhypertexte"/>
          <w:rFonts w:ascii="Century Gothic" w:hAnsi="Century Gothic"/>
          <w:sz w:val="16"/>
          <w:szCs w:val="16"/>
        </w:rPr>
        <w:t>administration@burtigny.ch</w:t>
      </w:r>
    </w:hyperlink>
    <w:r w:rsidRPr="003F42B2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  </w:t>
    </w:r>
    <w:r w:rsidRPr="003F42B2">
      <w:rPr>
        <w:rFonts w:ascii="Century Gothic" w:hAnsi="Century Gothic"/>
        <w:sz w:val="16"/>
        <w:szCs w:val="16"/>
      </w:rPr>
      <w:t xml:space="preserve">– </w:t>
    </w:r>
    <w:r>
      <w:rPr>
        <w:rFonts w:ascii="Century Gothic" w:hAnsi="Century Gothic"/>
        <w:sz w:val="16"/>
        <w:szCs w:val="16"/>
      </w:rPr>
      <w:t xml:space="preserve">  </w:t>
    </w:r>
    <w:hyperlink r:id="rId2" w:history="1">
      <w:r w:rsidRPr="00B72328">
        <w:rPr>
          <w:rStyle w:val="Lienhypertexte"/>
          <w:rFonts w:ascii="Century Gothic" w:hAnsi="Century Gothic"/>
          <w:sz w:val="16"/>
          <w:szCs w:val="16"/>
        </w:rPr>
        <w:t>www.burtigny.ch</w:t>
      </w:r>
    </w:hyperlink>
    <w:r>
      <w:rPr>
        <w:rFonts w:ascii="Century Gothic" w:hAnsi="Century Gothic"/>
        <w:sz w:val="16"/>
        <w:szCs w:val="16"/>
      </w:rPr>
      <w:t xml:space="preserve">  - page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PAGE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1</w:t>
    </w:r>
    <w:r w:rsidRPr="00CB43EE">
      <w:rPr>
        <w:rFonts w:ascii="Century Gothic" w:hAnsi="Century Gothic"/>
        <w:sz w:val="20"/>
        <w:szCs w:val="20"/>
      </w:rPr>
      <w:fldChar w:fldCharType="end"/>
    </w:r>
    <w:r w:rsidRPr="00CB43EE">
      <w:rPr>
        <w:rFonts w:ascii="Century Gothic" w:hAnsi="Century Gothic"/>
        <w:sz w:val="20"/>
        <w:szCs w:val="20"/>
      </w:rPr>
      <w:t xml:space="preserve"> / </w:t>
    </w:r>
    <w:r w:rsidRPr="00CB43EE">
      <w:rPr>
        <w:rFonts w:ascii="Century Gothic" w:hAnsi="Century Gothic"/>
        <w:sz w:val="20"/>
        <w:szCs w:val="20"/>
      </w:rPr>
      <w:fldChar w:fldCharType="begin"/>
    </w:r>
    <w:r w:rsidRPr="00CB43EE">
      <w:rPr>
        <w:rFonts w:ascii="Century Gothic" w:hAnsi="Century Gothic"/>
        <w:sz w:val="20"/>
        <w:szCs w:val="20"/>
      </w:rPr>
      <w:instrText>NUMPAGES  \* Arabic  \* MERGEFORMAT</w:instrText>
    </w:r>
    <w:r w:rsidRPr="00CB43EE">
      <w:rPr>
        <w:rFonts w:ascii="Century Gothic" w:hAnsi="Century Gothic"/>
        <w:sz w:val="20"/>
        <w:szCs w:val="20"/>
      </w:rPr>
      <w:fldChar w:fldCharType="separate"/>
    </w:r>
    <w:r>
      <w:rPr>
        <w:rFonts w:ascii="Century Gothic" w:hAnsi="Century Gothic"/>
        <w:sz w:val="20"/>
        <w:szCs w:val="20"/>
      </w:rPr>
      <w:t>2</w:t>
    </w:r>
    <w:r w:rsidRPr="00CB43EE">
      <w:rPr>
        <w:rFonts w:ascii="Century Gothic" w:hAnsi="Century Gothi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A7631" w14:textId="77777777" w:rsidR="00BC363B" w:rsidRDefault="00BC363B" w:rsidP="00A22BB2">
      <w:r>
        <w:separator/>
      </w:r>
    </w:p>
  </w:footnote>
  <w:footnote w:type="continuationSeparator" w:id="0">
    <w:p w14:paraId="0CA65061" w14:textId="77777777" w:rsidR="00BC363B" w:rsidRDefault="00BC363B" w:rsidP="00A22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23333" w14:textId="1E03255D" w:rsidR="00DC4B4D" w:rsidRPr="00DC4B4D" w:rsidRDefault="00DC4B4D" w:rsidP="00DC4B4D">
    <w:pPr>
      <w:ind w:right="-2"/>
      <w:textAlignment w:val="baseline"/>
      <w:rPr>
        <w:rFonts w:ascii="Century Gothic" w:eastAsia="Arial" w:hAnsi="Century Gothic"/>
        <w:b/>
        <w:color w:val="000000" w:themeColor="text1"/>
        <w:spacing w:val="6"/>
        <w:sz w:val="16"/>
        <w:szCs w:val="16"/>
      </w:rPr>
    </w:pPr>
    <w:r w:rsidRPr="00DC4B4D">
      <w:rPr>
        <w:rFonts w:ascii="Century Gothic" w:eastAsia="Arial" w:hAnsi="Century Gothic"/>
        <w:b/>
        <w:color w:val="000000" w:themeColor="text1"/>
        <w:spacing w:val="6"/>
        <w:sz w:val="16"/>
        <w:szCs w:val="16"/>
      </w:rPr>
      <w:t>FORMULAIRE DE DEMANDE DE DEROGATION A LA CONSERVATION DU PATRIMOINE ARBORE</w:t>
    </w:r>
  </w:p>
  <w:p w14:paraId="40BFD8E4" w14:textId="79BD2198" w:rsidR="00DC4B4D" w:rsidRDefault="00DC4B4D">
    <w:pPr>
      <w:pStyle w:val="En-tte"/>
    </w:pPr>
  </w:p>
  <w:p w14:paraId="67BEC8FD" w14:textId="77777777" w:rsidR="00DC4B4D" w:rsidRDefault="00DC4B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6E2"/>
    <w:multiLevelType w:val="multilevel"/>
    <w:tmpl w:val="25A21EDC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6"/>
        <w:w w:val="100"/>
        <w:sz w:val="20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0B4B70"/>
    <w:multiLevelType w:val="singleLevel"/>
    <w:tmpl w:val="ADF078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BBC09AE"/>
    <w:multiLevelType w:val="hybridMultilevel"/>
    <w:tmpl w:val="662AB150"/>
    <w:lvl w:ilvl="0" w:tplc="E30CC350">
      <w:start w:val="1"/>
      <w:numFmt w:val="decimal"/>
      <w:pStyle w:val="Niv4"/>
      <w:lvlText w:val="Article %1"/>
      <w:lvlJc w:val="left"/>
      <w:pPr>
        <w:ind w:left="360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B26FC"/>
    <w:multiLevelType w:val="hybridMultilevel"/>
    <w:tmpl w:val="BA6C357C"/>
    <w:lvl w:ilvl="0" w:tplc="3A902452">
      <w:start w:val="129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43C79"/>
    <w:multiLevelType w:val="hybridMultilevel"/>
    <w:tmpl w:val="D782562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DC"/>
    <w:rsid w:val="00003553"/>
    <w:rsid w:val="00016CF0"/>
    <w:rsid w:val="00026DB9"/>
    <w:rsid w:val="0003571C"/>
    <w:rsid w:val="00042F08"/>
    <w:rsid w:val="0004784E"/>
    <w:rsid w:val="00052718"/>
    <w:rsid w:val="00055C76"/>
    <w:rsid w:val="00060F9B"/>
    <w:rsid w:val="00077B93"/>
    <w:rsid w:val="00090C53"/>
    <w:rsid w:val="0009575C"/>
    <w:rsid w:val="000A6453"/>
    <w:rsid w:val="000B0A39"/>
    <w:rsid w:val="000B2FFB"/>
    <w:rsid w:val="000B6D44"/>
    <w:rsid w:val="000D2932"/>
    <w:rsid w:val="000D67F0"/>
    <w:rsid w:val="000E3D89"/>
    <w:rsid w:val="000E5EF0"/>
    <w:rsid w:val="00110DF5"/>
    <w:rsid w:val="00114DE4"/>
    <w:rsid w:val="00126F35"/>
    <w:rsid w:val="0014188F"/>
    <w:rsid w:val="001424F5"/>
    <w:rsid w:val="00150D48"/>
    <w:rsid w:val="00155928"/>
    <w:rsid w:val="00167415"/>
    <w:rsid w:val="001866CC"/>
    <w:rsid w:val="00190EEF"/>
    <w:rsid w:val="00196C74"/>
    <w:rsid w:val="001A540F"/>
    <w:rsid w:val="001A6A0B"/>
    <w:rsid w:val="001B0135"/>
    <w:rsid w:val="001E03A4"/>
    <w:rsid w:val="001F4833"/>
    <w:rsid w:val="00202397"/>
    <w:rsid w:val="00211FE3"/>
    <w:rsid w:val="00224E98"/>
    <w:rsid w:val="00225AC5"/>
    <w:rsid w:val="00226D85"/>
    <w:rsid w:val="0022783F"/>
    <w:rsid w:val="00261E71"/>
    <w:rsid w:val="00275CC7"/>
    <w:rsid w:val="002805CC"/>
    <w:rsid w:val="00293A53"/>
    <w:rsid w:val="00296F2C"/>
    <w:rsid w:val="002975FB"/>
    <w:rsid w:val="002A465C"/>
    <w:rsid w:val="002B0A40"/>
    <w:rsid w:val="002C06BA"/>
    <w:rsid w:val="002C3A90"/>
    <w:rsid w:val="002C5FE3"/>
    <w:rsid w:val="002D1BFD"/>
    <w:rsid w:val="002D2975"/>
    <w:rsid w:val="002D3BC2"/>
    <w:rsid w:val="002E6FD5"/>
    <w:rsid w:val="002F3879"/>
    <w:rsid w:val="00310257"/>
    <w:rsid w:val="00312E5E"/>
    <w:rsid w:val="003179E1"/>
    <w:rsid w:val="003230E3"/>
    <w:rsid w:val="0032585F"/>
    <w:rsid w:val="00343D4B"/>
    <w:rsid w:val="003549D2"/>
    <w:rsid w:val="00361A2B"/>
    <w:rsid w:val="0037781A"/>
    <w:rsid w:val="00380CA9"/>
    <w:rsid w:val="00384406"/>
    <w:rsid w:val="003A05E0"/>
    <w:rsid w:val="003B01DC"/>
    <w:rsid w:val="003B603B"/>
    <w:rsid w:val="003C206D"/>
    <w:rsid w:val="003C7DA5"/>
    <w:rsid w:val="003E480D"/>
    <w:rsid w:val="0041517A"/>
    <w:rsid w:val="00415EBC"/>
    <w:rsid w:val="00420557"/>
    <w:rsid w:val="004319BA"/>
    <w:rsid w:val="00433DBE"/>
    <w:rsid w:val="00435749"/>
    <w:rsid w:val="00437B4C"/>
    <w:rsid w:val="004409C3"/>
    <w:rsid w:val="0044229B"/>
    <w:rsid w:val="0045395B"/>
    <w:rsid w:val="00454437"/>
    <w:rsid w:val="004958A9"/>
    <w:rsid w:val="004A31EF"/>
    <w:rsid w:val="004B5096"/>
    <w:rsid w:val="004B7779"/>
    <w:rsid w:val="004D0793"/>
    <w:rsid w:val="004D7DC5"/>
    <w:rsid w:val="004D7EF5"/>
    <w:rsid w:val="004E62A2"/>
    <w:rsid w:val="005125C8"/>
    <w:rsid w:val="00523682"/>
    <w:rsid w:val="005242F5"/>
    <w:rsid w:val="00535532"/>
    <w:rsid w:val="0054519C"/>
    <w:rsid w:val="00545252"/>
    <w:rsid w:val="00557025"/>
    <w:rsid w:val="00557D47"/>
    <w:rsid w:val="00560EEF"/>
    <w:rsid w:val="005624E2"/>
    <w:rsid w:val="00562652"/>
    <w:rsid w:val="0057107A"/>
    <w:rsid w:val="00583E2C"/>
    <w:rsid w:val="00584136"/>
    <w:rsid w:val="00587EEF"/>
    <w:rsid w:val="005A1CD4"/>
    <w:rsid w:val="005B00E4"/>
    <w:rsid w:val="005B3653"/>
    <w:rsid w:val="005D3596"/>
    <w:rsid w:val="005E26F2"/>
    <w:rsid w:val="0062157C"/>
    <w:rsid w:val="00625447"/>
    <w:rsid w:val="0062733F"/>
    <w:rsid w:val="00630F77"/>
    <w:rsid w:val="0063440D"/>
    <w:rsid w:val="00637C72"/>
    <w:rsid w:val="00637E56"/>
    <w:rsid w:val="00646DA5"/>
    <w:rsid w:val="00663359"/>
    <w:rsid w:val="00663D38"/>
    <w:rsid w:val="00677BDA"/>
    <w:rsid w:val="00685B8F"/>
    <w:rsid w:val="0069581F"/>
    <w:rsid w:val="006A08C9"/>
    <w:rsid w:val="006A3515"/>
    <w:rsid w:val="006B4530"/>
    <w:rsid w:val="006D0107"/>
    <w:rsid w:val="006E1ADF"/>
    <w:rsid w:val="006E4600"/>
    <w:rsid w:val="006F0A8D"/>
    <w:rsid w:val="006F21CD"/>
    <w:rsid w:val="0070273C"/>
    <w:rsid w:val="00713C42"/>
    <w:rsid w:val="00723F66"/>
    <w:rsid w:val="007300AC"/>
    <w:rsid w:val="00730F50"/>
    <w:rsid w:val="00736F6A"/>
    <w:rsid w:val="0075067F"/>
    <w:rsid w:val="00760BE9"/>
    <w:rsid w:val="00772F28"/>
    <w:rsid w:val="00773DA3"/>
    <w:rsid w:val="007745BE"/>
    <w:rsid w:val="00782A96"/>
    <w:rsid w:val="00796DE5"/>
    <w:rsid w:val="007A22CE"/>
    <w:rsid w:val="007B5E54"/>
    <w:rsid w:val="007C08BE"/>
    <w:rsid w:val="007C1AC4"/>
    <w:rsid w:val="007C4290"/>
    <w:rsid w:val="007C54BA"/>
    <w:rsid w:val="007C7FEB"/>
    <w:rsid w:val="007D1034"/>
    <w:rsid w:val="007E1ED0"/>
    <w:rsid w:val="007E5639"/>
    <w:rsid w:val="007E5F8C"/>
    <w:rsid w:val="007E6A43"/>
    <w:rsid w:val="007F0336"/>
    <w:rsid w:val="00803426"/>
    <w:rsid w:val="00811592"/>
    <w:rsid w:val="00825D5E"/>
    <w:rsid w:val="008354E7"/>
    <w:rsid w:val="00845562"/>
    <w:rsid w:val="00851E8A"/>
    <w:rsid w:val="00855C89"/>
    <w:rsid w:val="00856F38"/>
    <w:rsid w:val="0086331B"/>
    <w:rsid w:val="008747FF"/>
    <w:rsid w:val="00883A96"/>
    <w:rsid w:val="00894A77"/>
    <w:rsid w:val="008B2B27"/>
    <w:rsid w:val="008B3CAF"/>
    <w:rsid w:val="008E2EA9"/>
    <w:rsid w:val="008F5274"/>
    <w:rsid w:val="00903D00"/>
    <w:rsid w:val="009120E2"/>
    <w:rsid w:val="00926B8E"/>
    <w:rsid w:val="00932595"/>
    <w:rsid w:val="009337AC"/>
    <w:rsid w:val="00936A76"/>
    <w:rsid w:val="009402E7"/>
    <w:rsid w:val="00942885"/>
    <w:rsid w:val="00962B55"/>
    <w:rsid w:val="0096357A"/>
    <w:rsid w:val="00964D3F"/>
    <w:rsid w:val="00975F91"/>
    <w:rsid w:val="00997CDC"/>
    <w:rsid w:val="00997D30"/>
    <w:rsid w:val="009A5C42"/>
    <w:rsid w:val="009C7C55"/>
    <w:rsid w:val="009E03EA"/>
    <w:rsid w:val="00A00A19"/>
    <w:rsid w:val="00A03ECA"/>
    <w:rsid w:val="00A07BD9"/>
    <w:rsid w:val="00A11FAE"/>
    <w:rsid w:val="00A156AE"/>
    <w:rsid w:val="00A22BB2"/>
    <w:rsid w:val="00A2620D"/>
    <w:rsid w:val="00A27978"/>
    <w:rsid w:val="00A344C9"/>
    <w:rsid w:val="00A34751"/>
    <w:rsid w:val="00A365BD"/>
    <w:rsid w:val="00A51B98"/>
    <w:rsid w:val="00A55613"/>
    <w:rsid w:val="00A6298A"/>
    <w:rsid w:val="00A64590"/>
    <w:rsid w:val="00A6715F"/>
    <w:rsid w:val="00A72644"/>
    <w:rsid w:val="00A74032"/>
    <w:rsid w:val="00A75796"/>
    <w:rsid w:val="00A850E8"/>
    <w:rsid w:val="00A91237"/>
    <w:rsid w:val="00A96175"/>
    <w:rsid w:val="00AA44B7"/>
    <w:rsid w:val="00AC1E66"/>
    <w:rsid w:val="00AE4434"/>
    <w:rsid w:val="00AF04CF"/>
    <w:rsid w:val="00AF41F6"/>
    <w:rsid w:val="00AF4978"/>
    <w:rsid w:val="00B06E89"/>
    <w:rsid w:val="00B234B4"/>
    <w:rsid w:val="00B24404"/>
    <w:rsid w:val="00B309E1"/>
    <w:rsid w:val="00B33524"/>
    <w:rsid w:val="00B33B71"/>
    <w:rsid w:val="00B354BB"/>
    <w:rsid w:val="00B440DB"/>
    <w:rsid w:val="00B538AD"/>
    <w:rsid w:val="00B61A66"/>
    <w:rsid w:val="00B74435"/>
    <w:rsid w:val="00B759DB"/>
    <w:rsid w:val="00B83838"/>
    <w:rsid w:val="00B84A2E"/>
    <w:rsid w:val="00B84EB5"/>
    <w:rsid w:val="00B905ED"/>
    <w:rsid w:val="00B963AF"/>
    <w:rsid w:val="00BA7BCC"/>
    <w:rsid w:val="00BB45E6"/>
    <w:rsid w:val="00BC363B"/>
    <w:rsid w:val="00BD0BB0"/>
    <w:rsid w:val="00BD78C8"/>
    <w:rsid w:val="00BE0808"/>
    <w:rsid w:val="00BE4E0B"/>
    <w:rsid w:val="00BE7399"/>
    <w:rsid w:val="00BF0A30"/>
    <w:rsid w:val="00BF61DB"/>
    <w:rsid w:val="00C13346"/>
    <w:rsid w:val="00C15B02"/>
    <w:rsid w:val="00C235F6"/>
    <w:rsid w:val="00C237CC"/>
    <w:rsid w:val="00C24EE1"/>
    <w:rsid w:val="00C26162"/>
    <w:rsid w:val="00C35123"/>
    <w:rsid w:val="00C41CAF"/>
    <w:rsid w:val="00C41E02"/>
    <w:rsid w:val="00C53E3F"/>
    <w:rsid w:val="00C55A77"/>
    <w:rsid w:val="00C64799"/>
    <w:rsid w:val="00C67D97"/>
    <w:rsid w:val="00C76E31"/>
    <w:rsid w:val="00C80E58"/>
    <w:rsid w:val="00C85981"/>
    <w:rsid w:val="00CA4EFF"/>
    <w:rsid w:val="00CC797C"/>
    <w:rsid w:val="00CD7F3C"/>
    <w:rsid w:val="00CE48F8"/>
    <w:rsid w:val="00CF1D9E"/>
    <w:rsid w:val="00D049E9"/>
    <w:rsid w:val="00D055B9"/>
    <w:rsid w:val="00D1595E"/>
    <w:rsid w:val="00D23F5F"/>
    <w:rsid w:val="00D25863"/>
    <w:rsid w:val="00D335FE"/>
    <w:rsid w:val="00D412B3"/>
    <w:rsid w:val="00D60970"/>
    <w:rsid w:val="00D624DE"/>
    <w:rsid w:val="00D62A61"/>
    <w:rsid w:val="00D64160"/>
    <w:rsid w:val="00D6746D"/>
    <w:rsid w:val="00D731DC"/>
    <w:rsid w:val="00D755FD"/>
    <w:rsid w:val="00D83C66"/>
    <w:rsid w:val="00DA4499"/>
    <w:rsid w:val="00DA4FA2"/>
    <w:rsid w:val="00DA5C69"/>
    <w:rsid w:val="00DC2A23"/>
    <w:rsid w:val="00DC4B4D"/>
    <w:rsid w:val="00DC6D5F"/>
    <w:rsid w:val="00DD2B70"/>
    <w:rsid w:val="00DE49EC"/>
    <w:rsid w:val="00DF0991"/>
    <w:rsid w:val="00DF2C1F"/>
    <w:rsid w:val="00E03C85"/>
    <w:rsid w:val="00E04887"/>
    <w:rsid w:val="00E229A5"/>
    <w:rsid w:val="00E2528F"/>
    <w:rsid w:val="00E3016A"/>
    <w:rsid w:val="00E67166"/>
    <w:rsid w:val="00E72283"/>
    <w:rsid w:val="00E763B6"/>
    <w:rsid w:val="00E910C0"/>
    <w:rsid w:val="00EA30B6"/>
    <w:rsid w:val="00ED1E9A"/>
    <w:rsid w:val="00F07AA5"/>
    <w:rsid w:val="00F26D79"/>
    <w:rsid w:val="00F54F61"/>
    <w:rsid w:val="00F558E6"/>
    <w:rsid w:val="00F62FC6"/>
    <w:rsid w:val="00F6340D"/>
    <w:rsid w:val="00F74991"/>
    <w:rsid w:val="00F7764C"/>
    <w:rsid w:val="00F83B70"/>
    <w:rsid w:val="00F870FD"/>
    <w:rsid w:val="00F87E44"/>
    <w:rsid w:val="00F91DAD"/>
    <w:rsid w:val="00FA10AB"/>
    <w:rsid w:val="00FA584D"/>
    <w:rsid w:val="00FB6480"/>
    <w:rsid w:val="00FC3D19"/>
    <w:rsid w:val="00FC5323"/>
    <w:rsid w:val="00FC6CFA"/>
    <w:rsid w:val="00FC72AD"/>
    <w:rsid w:val="00FD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4A9ED787"/>
  <w15:chartTrackingRefBased/>
  <w15:docId w15:val="{28EE7AD4-F5B6-4DEF-B80D-583E2F6D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tabs>
        <w:tab w:val="left" w:pos="5670"/>
      </w:tabs>
      <w:outlineLvl w:val="0"/>
    </w:pPr>
  </w:style>
  <w:style w:type="paragraph" w:styleId="Titre2">
    <w:name w:val="heading 2"/>
    <w:basedOn w:val="Normal"/>
    <w:next w:val="Normal"/>
    <w:qFormat/>
    <w:pPr>
      <w:keepNext/>
      <w:tabs>
        <w:tab w:val="left" w:pos="5670"/>
      </w:tabs>
      <w:jc w:val="center"/>
      <w:outlineLvl w:val="1"/>
    </w:pPr>
  </w:style>
  <w:style w:type="paragraph" w:styleId="Titre3">
    <w:name w:val="heading 3"/>
    <w:basedOn w:val="Normal"/>
    <w:next w:val="Normal"/>
    <w:qFormat/>
    <w:pPr>
      <w:keepNext/>
      <w:ind w:left="1416" w:firstLine="708"/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</w:style>
  <w:style w:type="paragraph" w:styleId="Corpsdetexte2">
    <w:name w:val="Body Text 2"/>
    <w:basedOn w:val="Normal"/>
    <w:pPr>
      <w:tabs>
        <w:tab w:val="left" w:pos="5670"/>
      </w:tabs>
      <w:jc w:val="both"/>
    </w:pPr>
  </w:style>
  <w:style w:type="paragraph" w:styleId="Textedebulles">
    <w:name w:val="Balloon Text"/>
    <w:basedOn w:val="Normal"/>
    <w:semiHidden/>
    <w:rsid w:val="00855C8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3B603B"/>
    <w:pPr>
      <w:tabs>
        <w:tab w:val="center" w:pos="4320"/>
        <w:tab w:val="right" w:pos="8640"/>
      </w:tabs>
    </w:pPr>
    <w:rPr>
      <w:rFonts w:ascii="Arial" w:hAnsi="Arial" w:cs="Arial"/>
      <w:sz w:val="20"/>
      <w:szCs w:val="20"/>
      <w:lang w:val="en-US"/>
    </w:rPr>
  </w:style>
  <w:style w:type="character" w:customStyle="1" w:styleId="En-tteCar">
    <w:name w:val="En-tête Car"/>
    <w:link w:val="En-tte"/>
    <w:rsid w:val="003B603B"/>
    <w:rPr>
      <w:rFonts w:ascii="Arial" w:hAnsi="Arial" w:cs="Arial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A22B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22BB2"/>
    <w:rPr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C237CC"/>
    <w:pPr>
      <w:ind w:left="708"/>
    </w:pPr>
  </w:style>
  <w:style w:type="paragraph" w:styleId="NormalWeb">
    <w:name w:val="Normal (Web)"/>
    <w:basedOn w:val="Normal"/>
    <w:uiPriority w:val="99"/>
    <w:semiHidden/>
    <w:unhideWhenUsed/>
    <w:rsid w:val="00F26D79"/>
    <w:pPr>
      <w:spacing w:before="100" w:beforeAutospacing="1" w:after="100" w:afterAutospacing="1"/>
    </w:pPr>
    <w:rPr>
      <w:lang w:val="fr-CH" w:eastAsia="fr-CH"/>
    </w:rPr>
  </w:style>
  <w:style w:type="character" w:styleId="Accentuation">
    <w:name w:val="Emphasis"/>
    <w:basedOn w:val="Policepardfaut"/>
    <w:uiPriority w:val="20"/>
    <w:qFormat/>
    <w:rsid w:val="00F26D79"/>
    <w:rPr>
      <w:i/>
      <w:iCs/>
    </w:rPr>
  </w:style>
  <w:style w:type="table" w:styleId="Grilledutableau">
    <w:name w:val="Table Grid"/>
    <w:basedOn w:val="TableauNormal"/>
    <w:uiPriority w:val="59"/>
    <w:rsid w:val="00F26D79"/>
    <w:rPr>
      <w:rFonts w:asciiTheme="minorHAnsi" w:eastAsiaTheme="minorEastAsia" w:hAnsiTheme="minorHAnsi" w:cstheme="minorBidi"/>
      <w:sz w:val="24"/>
      <w:szCs w:val="24"/>
      <w:lang w:val="en-GB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4">
    <w:name w:val="Niv4"/>
    <w:basedOn w:val="Normal"/>
    <w:link w:val="Niv4Car"/>
    <w:qFormat/>
    <w:rsid w:val="00B74435"/>
    <w:pPr>
      <w:keepNext/>
      <w:numPr>
        <w:numId w:val="4"/>
      </w:numPr>
      <w:tabs>
        <w:tab w:val="left" w:pos="2126"/>
      </w:tabs>
      <w:ind w:left="2126" w:hanging="1701"/>
      <w:jc w:val="both"/>
      <w:outlineLvl w:val="3"/>
    </w:pPr>
    <w:rPr>
      <w:rFonts w:ascii="Arial" w:hAnsi="Arial" w:cs="Arial"/>
      <w:b/>
      <w:caps/>
      <w:color w:val="000000"/>
      <w:lang w:eastAsia="fr-CH"/>
    </w:rPr>
  </w:style>
  <w:style w:type="character" w:customStyle="1" w:styleId="Niv4Car">
    <w:name w:val="Niv4 Car"/>
    <w:link w:val="Niv4"/>
    <w:rsid w:val="00B74435"/>
    <w:rPr>
      <w:rFonts w:ascii="Arial" w:hAnsi="Arial" w:cs="Arial"/>
      <w:b/>
      <w:caps/>
      <w:color w:val="000000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0B6D44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C15B02"/>
    <w:rPr>
      <w:color w:val="808080"/>
    </w:rPr>
  </w:style>
  <w:style w:type="paragraph" w:styleId="Commentaire">
    <w:name w:val="annotation text"/>
    <w:basedOn w:val="Normal"/>
    <w:link w:val="CommentaireCar"/>
    <w:uiPriority w:val="99"/>
    <w:unhideWhenUsed/>
    <w:rsid w:val="00C15B02"/>
    <w:rPr>
      <w:rFonts w:eastAsia="PMingLiU"/>
      <w:sz w:val="20"/>
      <w:szCs w:val="20"/>
      <w:lang w:val="en-US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C15B02"/>
    <w:rPr>
      <w:rFonts w:eastAsia="PMingLiU"/>
      <w:lang w:val="en-US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DC4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2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tion@burtigny.ch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rtigny.ch" TargetMode="External"/><Relationship Id="rId1" Type="http://schemas.openxmlformats.org/officeDocument/2006/relationships/hyperlink" Target="mailto:administration@burtigny.ch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rtigny.ch" TargetMode="External"/><Relationship Id="rId1" Type="http://schemas.openxmlformats.org/officeDocument/2006/relationships/hyperlink" Target="mailto:administration@burtigny.c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Greffe\0000-PLAN%20DE%20CLASSEMENT_05.2020\1%20ADMINISTRATION%20GENERALE\11%20Greffe%20municipale\11.03%20Correspondance%20re&#231;ue%20-%20exp&#233;di&#233;e\Courrier\Val&#233;rie\VJ%201%20page-Commun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954AB-1583-458C-828E-ECE8E4541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VJ 1 page-Commune.dotx</Template>
  <TotalTime>34</TotalTime>
  <Pages>3</Pages>
  <Words>446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1261 BURTIGNY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RIME Jennifer</dc:creator>
  <cp:keywords/>
  <cp:lastModifiedBy>RIME Jennifer</cp:lastModifiedBy>
  <cp:revision>12</cp:revision>
  <cp:lastPrinted>2025-02-27T15:47:00Z</cp:lastPrinted>
  <dcterms:created xsi:type="dcterms:W3CDTF">2025-02-26T15:03:00Z</dcterms:created>
  <dcterms:modified xsi:type="dcterms:W3CDTF">2025-02-27T15:49:00Z</dcterms:modified>
</cp:coreProperties>
</file>